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EEF3" w14:textId="4E59C235" w:rsidR="00007559" w:rsidRDefault="00C94D6F" w:rsidP="00907FBA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6F52CE" wp14:editId="422A0A4B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889000" cy="555625"/>
            <wp:effectExtent l="0" t="0" r="6350" b="0"/>
            <wp:wrapNone/>
            <wp:docPr id="1" name="Image 1" descr="Wanze en poche by Commune de Wan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nze en poche by Commune de Wanz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96" t="27885" r="12870" b="26086"/>
                    <a:stretch/>
                  </pic:blipFill>
                  <pic:spPr bwMode="auto">
                    <a:xfrm>
                      <a:off x="0" y="0"/>
                      <a:ext cx="8890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3722">
        <w:t>Commune de Wanze</w:t>
      </w:r>
    </w:p>
    <w:p w14:paraId="6747FC54" w14:textId="54EE4AD0" w:rsidR="00230280" w:rsidRDefault="00843722" w:rsidP="00907FBA">
      <w:pPr>
        <w:spacing w:after="0" w:line="240" w:lineRule="auto"/>
        <w:jc w:val="both"/>
      </w:pPr>
      <w:r>
        <w:t>Service</w:t>
      </w:r>
      <w:r w:rsidR="00C94D6F">
        <w:t> :</w:t>
      </w:r>
      <w:r>
        <w:t xml:space="preserve"> </w:t>
      </w:r>
      <w:r w:rsidR="00C94D6F">
        <w:t>l</w:t>
      </w:r>
      <w:r>
        <w:t xml:space="preserve">ocation de </w:t>
      </w:r>
      <w:r w:rsidR="00C94D6F">
        <w:t>s</w:t>
      </w:r>
      <w:r>
        <w:t>alles</w:t>
      </w:r>
    </w:p>
    <w:p w14:paraId="31CEF05E" w14:textId="78B1C7D7" w:rsidR="00843722" w:rsidRDefault="000D1961" w:rsidP="00907FBA">
      <w:pPr>
        <w:spacing w:after="0" w:line="240" w:lineRule="auto"/>
        <w:jc w:val="both"/>
      </w:pPr>
      <w:r>
        <w:t>085/270.730</w:t>
      </w:r>
      <w:r w:rsidR="007B7BB1">
        <w:t xml:space="preserve"> </w:t>
      </w:r>
      <w:r>
        <w:t xml:space="preserve">- </w:t>
      </w:r>
      <w:hyperlink r:id="rId7" w:history="1">
        <w:r w:rsidRPr="00FA3F34">
          <w:rPr>
            <w:rStyle w:val="Lienhypertexte"/>
          </w:rPr>
          <w:t>locations@wanze.be</w:t>
        </w:r>
      </w:hyperlink>
    </w:p>
    <w:p w14:paraId="7C54EC09" w14:textId="77777777" w:rsidR="00230280" w:rsidRDefault="00230280" w:rsidP="00907FBA">
      <w:pPr>
        <w:spacing w:after="0" w:line="240" w:lineRule="auto"/>
        <w:jc w:val="both"/>
        <w:rPr>
          <w:u w:val="single"/>
        </w:rPr>
      </w:pPr>
    </w:p>
    <w:p w14:paraId="6AE806E2" w14:textId="4FA80858" w:rsidR="00843722" w:rsidRPr="00953300" w:rsidRDefault="00843722" w:rsidP="00907FBA">
      <w:pPr>
        <w:spacing w:after="0" w:line="240" w:lineRule="auto"/>
        <w:jc w:val="center"/>
        <w:rPr>
          <w:b/>
          <w:u w:val="single"/>
        </w:rPr>
      </w:pPr>
      <w:r w:rsidRPr="00953300">
        <w:rPr>
          <w:b/>
          <w:sz w:val="24"/>
          <w:u w:val="single"/>
        </w:rPr>
        <w:t>FORMULAIRE DE DEMANDE D’AUTORISATION D’OCCUPATION D’UNE SALLE</w:t>
      </w:r>
    </w:p>
    <w:p w14:paraId="2651E239" w14:textId="4E8A96A8" w:rsidR="00843722" w:rsidRDefault="00BE3392" w:rsidP="00907FBA">
      <w:pPr>
        <w:spacing w:before="120" w:after="0" w:line="240" w:lineRule="auto"/>
        <w:jc w:val="both"/>
      </w:pPr>
      <w:r>
        <w:t>L</w:t>
      </w:r>
      <w:r w:rsidR="00843722">
        <w:t>e soussigné(e) </w:t>
      </w:r>
      <w:r w:rsidR="00C1161E">
        <w:t>N</w:t>
      </w:r>
      <w:r w:rsidR="00843722">
        <w:t>om : …………………………………………………………</w:t>
      </w:r>
      <w:r w:rsidR="00C1161E">
        <w:t>……</w:t>
      </w:r>
      <w:r w:rsidR="00843722">
        <w:t>.</w:t>
      </w:r>
      <w:r w:rsidR="00C1161E">
        <w:t xml:space="preserve"> </w:t>
      </w:r>
      <w:r w:rsidR="00843722">
        <w:t>Prénom :</w:t>
      </w:r>
      <w:r w:rsidR="00C1161E">
        <w:t xml:space="preserve"> </w:t>
      </w:r>
      <w:r w:rsidR="00843722">
        <w:t>…………………</w:t>
      </w:r>
      <w:r w:rsidR="00C1161E">
        <w:t>……</w:t>
      </w:r>
      <w:r w:rsidR="00843722">
        <w:t>…</w:t>
      </w:r>
      <w:r w:rsidR="00C1161E">
        <w:t>……</w:t>
      </w:r>
      <w:r w:rsidR="00843722">
        <w:t>.</w:t>
      </w:r>
    </w:p>
    <w:p w14:paraId="2E606F7D" w14:textId="4939A94A" w:rsidR="00843722" w:rsidRDefault="00843722" w:rsidP="00907FBA">
      <w:pPr>
        <w:spacing w:before="120" w:after="0" w:line="240" w:lineRule="auto"/>
        <w:jc w:val="both"/>
      </w:pPr>
      <w:r>
        <w:t>Domicilié(e) : ………………………………………………………</w:t>
      </w:r>
      <w:r w:rsidR="00C1161E">
        <w:t>……</w:t>
      </w:r>
      <w:r>
        <w:t>.</w:t>
      </w:r>
      <w:r w:rsidR="00C1161E">
        <w:t xml:space="preserve"> </w:t>
      </w:r>
      <w:r w:rsidR="00230280">
        <w:t>N</w:t>
      </w:r>
      <w:r>
        <w:t>°</w:t>
      </w:r>
      <w:r w:rsidR="00C1161E">
        <w:t xml:space="preserve"> </w:t>
      </w:r>
      <w:r>
        <w:t>…………</w:t>
      </w:r>
      <w:proofErr w:type="gramStart"/>
      <w:r w:rsidR="00230280">
        <w:t>…….</w:t>
      </w:r>
      <w:proofErr w:type="gramEnd"/>
      <w:r w:rsidR="00230280">
        <w:t>.</w:t>
      </w:r>
      <w:r>
        <w:t> </w:t>
      </w:r>
      <w:r w:rsidR="00C1161E">
        <w:t>À</w:t>
      </w:r>
      <w:r>
        <w:t> :</w:t>
      </w:r>
      <w:r w:rsidR="00C1161E">
        <w:t xml:space="preserve"> </w:t>
      </w:r>
      <w:r>
        <w:t>…………</w:t>
      </w:r>
      <w:r w:rsidR="00C1161E">
        <w:t>……</w:t>
      </w:r>
      <w:r>
        <w:t>…………………….</w:t>
      </w:r>
    </w:p>
    <w:p w14:paraId="44A1CC87" w14:textId="0B7F28B4" w:rsidR="00843722" w:rsidRDefault="00843722" w:rsidP="00907FBA">
      <w:pPr>
        <w:spacing w:before="120" w:after="0" w:line="240" w:lineRule="auto"/>
        <w:jc w:val="both"/>
      </w:pPr>
      <w:r>
        <w:t>Tél :</w:t>
      </w:r>
      <w:r w:rsidR="00C1161E">
        <w:t xml:space="preserve"> </w:t>
      </w:r>
      <w:r>
        <w:t>……………………………………</w:t>
      </w:r>
      <w:r w:rsidR="00230280">
        <w:t xml:space="preserve"> GSM : </w:t>
      </w:r>
      <w:r>
        <w:t>………………………………</w:t>
      </w:r>
      <w:r w:rsidR="009337B0">
        <w:t>Adresse mail</w:t>
      </w:r>
      <w:proofErr w:type="gramStart"/>
      <w:r w:rsidR="009337B0">
        <w:t> : ….</w:t>
      </w:r>
      <w:proofErr w:type="gramEnd"/>
      <w:r w:rsidR="009337B0">
        <w:t>.</w:t>
      </w:r>
      <w:r>
        <w:t>………</w:t>
      </w:r>
      <w:r w:rsidR="00C1161E">
        <w:t>……</w:t>
      </w:r>
      <w:r>
        <w:t>……………………</w:t>
      </w:r>
    </w:p>
    <w:p w14:paraId="28492BCD" w14:textId="35F9E1D7" w:rsidR="001D6005" w:rsidRDefault="001D6005" w:rsidP="00907FBA">
      <w:pPr>
        <w:spacing w:before="120" w:after="0" w:line="240" w:lineRule="auto"/>
        <w:jc w:val="both"/>
      </w:pPr>
      <w:r>
        <w:t>Personnel communal</w:t>
      </w:r>
      <w:r w:rsidRPr="00953300">
        <w:rPr>
          <w:b/>
          <w:color w:val="FF0000"/>
        </w:rPr>
        <w:t>*</w:t>
      </w:r>
      <w:r>
        <w:t> : oui – non.</w:t>
      </w:r>
    </w:p>
    <w:p w14:paraId="0E3020C7" w14:textId="373EC5EF" w:rsidR="00750A2F" w:rsidRDefault="00F20DDD" w:rsidP="00BE3392">
      <w:pPr>
        <w:spacing w:before="120" w:after="0" w:line="240" w:lineRule="auto"/>
        <w:jc w:val="both"/>
      </w:pPr>
      <w:r>
        <w:t xml:space="preserve">Agissant comme organisateur responsable, </w:t>
      </w:r>
      <w:r w:rsidR="00750A2F">
        <w:t>ayant pris connaissance du règlement communal relatif à l’occupation des salles, s</w:t>
      </w:r>
      <w:r>
        <w:t>ollicite l’autorisation de pouvoir occuper</w:t>
      </w:r>
      <w:r w:rsidR="00BE3392">
        <w:t> :</w:t>
      </w:r>
    </w:p>
    <w:p w14:paraId="263ADBF3" w14:textId="77777777" w:rsidR="00C94D6F" w:rsidRPr="00953300" w:rsidRDefault="00C1161E" w:rsidP="00BE3392">
      <w:pPr>
        <w:spacing w:before="120" w:after="0" w:line="240" w:lineRule="auto"/>
        <w:ind w:left="426"/>
        <w:jc w:val="both"/>
        <w:rPr>
          <w:b/>
        </w:rPr>
      </w:pPr>
      <w:r w:rsidRPr="00953300">
        <w:rPr>
          <w:b/>
        </w:rPr>
        <w:t>La</w:t>
      </w:r>
      <w:r w:rsidR="00F20DDD" w:rsidRPr="00953300">
        <w:rPr>
          <w:b/>
        </w:rPr>
        <w:t xml:space="preserve"> salle communale</w:t>
      </w:r>
      <w:bookmarkStart w:id="0" w:name="_Hlk216355813"/>
      <w:r w:rsidR="00230280" w:rsidRPr="00953300">
        <w:rPr>
          <w:b/>
          <w:color w:val="FF0000"/>
        </w:rPr>
        <w:t>*</w:t>
      </w:r>
      <w:bookmarkEnd w:id="0"/>
      <w:r w:rsidR="00F20DDD" w:rsidRPr="00953300">
        <w:rPr>
          <w:b/>
        </w:rPr>
        <w:t xml:space="preserve"> de</w:t>
      </w:r>
      <w:r w:rsidR="00230280" w:rsidRPr="00953300">
        <w:rPr>
          <w:b/>
        </w:rPr>
        <w:t xml:space="preserve"> : </w:t>
      </w:r>
      <w:r w:rsidR="00C160F6" w:rsidRPr="00953300">
        <w:rPr>
          <w:b/>
        </w:rPr>
        <w:tab/>
      </w:r>
    </w:p>
    <w:p w14:paraId="5B108B7F" w14:textId="77777777" w:rsidR="00C94D6F" w:rsidRDefault="00230280" w:rsidP="00BE3392">
      <w:pPr>
        <w:pStyle w:val="Paragraphedeliste"/>
        <w:numPr>
          <w:ilvl w:val="0"/>
          <w:numId w:val="4"/>
        </w:numPr>
        <w:spacing w:before="120" w:after="0" w:line="240" w:lineRule="auto"/>
        <w:ind w:left="426" w:firstLine="425"/>
        <w:jc w:val="both"/>
      </w:pPr>
      <w:r>
        <w:t>LONGPRE</w:t>
      </w:r>
    </w:p>
    <w:p w14:paraId="16E1EF7A" w14:textId="77777777" w:rsidR="00C94D6F" w:rsidRPr="00C94D6F" w:rsidRDefault="00C94D6F" w:rsidP="00BE3392">
      <w:pPr>
        <w:pStyle w:val="Paragraphedeliste"/>
        <w:numPr>
          <w:ilvl w:val="0"/>
          <w:numId w:val="4"/>
        </w:numPr>
        <w:spacing w:before="120" w:after="0" w:line="240" w:lineRule="auto"/>
        <w:ind w:left="426" w:firstLine="425"/>
        <w:jc w:val="both"/>
      </w:pPr>
      <w:r>
        <w:t>A</w:t>
      </w:r>
      <w:r w:rsidR="00230280">
        <w:t xml:space="preserve">NTHEIT </w:t>
      </w:r>
      <w:r w:rsidR="00230280" w:rsidRPr="00C94D6F">
        <w:rPr>
          <w:sz w:val="18"/>
          <w:szCs w:val="18"/>
        </w:rPr>
        <w:t>(GROS BUISSON)</w:t>
      </w:r>
    </w:p>
    <w:p w14:paraId="533CD9D3" w14:textId="52AB7A91" w:rsidR="00750A2F" w:rsidRDefault="00F20DDD" w:rsidP="00BE3392">
      <w:pPr>
        <w:spacing w:before="120" w:after="0" w:line="240" w:lineRule="auto"/>
        <w:ind w:left="426"/>
        <w:jc w:val="both"/>
      </w:pPr>
      <w:r>
        <w:t>Pour y organiser :</w:t>
      </w:r>
      <w:r w:rsidR="00C1161E"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 w:rsidR="00B2197D">
        <w:t>l</w:t>
      </w:r>
      <w:r w:rsidR="00BE4543">
        <w:t>e</w:t>
      </w:r>
      <w:proofErr w:type="gramEnd"/>
      <w:r w:rsidR="00BE4543">
        <w:t xml:space="preserve"> (date)……………………………………………….</w:t>
      </w:r>
    </w:p>
    <w:p w14:paraId="428A6C0F" w14:textId="77777777" w:rsidR="00B2197D" w:rsidRDefault="00C1161E" w:rsidP="00BE3392">
      <w:pPr>
        <w:spacing w:before="120" w:after="0" w:line="240" w:lineRule="auto"/>
        <w:ind w:left="426"/>
        <w:jc w:val="both"/>
      </w:pPr>
      <w:r>
        <w:t>Au</w:t>
      </w:r>
      <w:r w:rsidR="00F20DDD">
        <w:t xml:space="preserve"> profit de</w:t>
      </w:r>
      <w:r w:rsidR="00F20DDD" w:rsidRPr="00230280">
        <w:rPr>
          <w:color w:val="FF0000"/>
        </w:rPr>
        <w:t>*</w:t>
      </w:r>
      <w:r w:rsidR="00F20DDD">
        <w:t> :</w:t>
      </w:r>
      <w:r>
        <w:t xml:space="preserve"> </w:t>
      </w:r>
      <w:r w:rsidR="00F20DDD">
        <w:t>…………………………………………</w:t>
      </w:r>
      <w:proofErr w:type="gramStart"/>
      <w:r w:rsidR="00907FBA">
        <w:t>…….</w:t>
      </w:r>
      <w:proofErr w:type="gramEnd"/>
      <w:r w:rsidR="00907FBA">
        <w:t>.</w:t>
      </w:r>
      <w:r w:rsidR="00750A2F">
        <w:t xml:space="preserve"> </w:t>
      </w:r>
      <w:r w:rsidR="00230280">
        <w:tab/>
      </w:r>
    </w:p>
    <w:p w14:paraId="607D646B" w14:textId="05D933AB" w:rsidR="00F20DDD" w:rsidRDefault="00F20DDD" w:rsidP="00BE3392">
      <w:pPr>
        <w:spacing w:before="120" w:after="0" w:line="240" w:lineRule="auto"/>
        <w:ind w:left="426"/>
        <w:jc w:val="both"/>
        <w:rPr>
          <w:color w:val="FF0000"/>
        </w:rPr>
      </w:pPr>
      <w:r>
        <w:t>Il s’agit d’une manifestation privée</w:t>
      </w:r>
      <w:r w:rsidRPr="00230280">
        <w:rPr>
          <w:color w:val="FF0000"/>
        </w:rPr>
        <w:t>*</w:t>
      </w:r>
      <w:r>
        <w:t>/</w:t>
      </w:r>
      <w:r w:rsidRPr="00EB031F">
        <w:rPr>
          <w:b/>
        </w:rPr>
        <w:t>publique</w:t>
      </w:r>
      <w:r w:rsidRPr="00230280">
        <w:rPr>
          <w:color w:val="FF0000"/>
        </w:rPr>
        <w:t>*</w:t>
      </w:r>
    </w:p>
    <w:p w14:paraId="7E1E8A19" w14:textId="38CCCD33" w:rsidR="00EB031F" w:rsidRPr="00953300" w:rsidRDefault="00EB031F" w:rsidP="00BE3392">
      <w:pPr>
        <w:spacing w:before="120" w:after="0" w:line="240" w:lineRule="auto"/>
        <w:ind w:left="426"/>
        <w:jc w:val="both"/>
        <w:rPr>
          <w:i/>
        </w:rPr>
      </w:pPr>
      <w:r>
        <w:rPr>
          <w:rStyle w:val="lev"/>
          <w:i/>
        </w:rPr>
        <w:t xml:space="preserve">!!! </w:t>
      </w:r>
      <w:r w:rsidRPr="00953300">
        <w:rPr>
          <w:rStyle w:val="lev"/>
          <w:i/>
        </w:rPr>
        <w:t xml:space="preserve">Si votre manifestation est accessible au public, pensez à introduire une demande d'autorisation en ligne via </w:t>
      </w:r>
      <w:hyperlink r:id="rId8" w:history="1">
        <w:r w:rsidRPr="00F26093">
          <w:rPr>
            <w:rStyle w:val="Lienhypertexte"/>
            <w:i/>
          </w:rPr>
          <w:t>https://app.eaglebe.com</w:t>
        </w:r>
      </w:hyperlink>
    </w:p>
    <w:p w14:paraId="458244DF" w14:textId="7B33770B" w:rsidR="00750A2F" w:rsidRDefault="00C1161E" w:rsidP="00BE3392">
      <w:pPr>
        <w:spacing w:before="120" w:after="0" w:line="240" w:lineRule="auto"/>
        <w:ind w:left="426"/>
        <w:jc w:val="both"/>
      </w:pPr>
      <w:r>
        <w:t>Où</w:t>
      </w:r>
      <w:r w:rsidR="00750A2F">
        <w:t xml:space="preserve"> sont attendues </w:t>
      </w:r>
      <w:r w:rsidR="00BE4543">
        <w:t>+/-</w:t>
      </w:r>
      <w:proofErr w:type="gramStart"/>
      <w:r w:rsidR="00230280">
        <w:t> :</w:t>
      </w:r>
      <w:r w:rsidR="00230280">
        <w:tab/>
        <w:t>….</w:t>
      </w:r>
      <w:proofErr w:type="gramEnd"/>
      <w:r w:rsidR="00750A2F">
        <w:t>……………………</w:t>
      </w:r>
      <w:r>
        <w:t xml:space="preserve"> </w:t>
      </w:r>
      <w:proofErr w:type="gramStart"/>
      <w:r w:rsidR="00750A2F">
        <w:t>personnes</w:t>
      </w:r>
      <w:proofErr w:type="gramEnd"/>
      <w:r w:rsidR="00750A2F">
        <w:t>.</w:t>
      </w:r>
    </w:p>
    <w:p w14:paraId="3198FD59" w14:textId="366BB4BF" w:rsidR="00F20DDD" w:rsidRDefault="00750A2F" w:rsidP="00BE3392">
      <w:pPr>
        <w:spacing w:before="120" w:after="0" w:line="240" w:lineRule="auto"/>
        <w:ind w:left="426"/>
        <w:jc w:val="both"/>
      </w:pPr>
      <w:r>
        <w:t>L’animation musicale sera assurée par</w:t>
      </w:r>
      <w:proofErr w:type="gramStart"/>
      <w:r>
        <w:t> :…</w:t>
      </w:r>
      <w:proofErr w:type="gramEnd"/>
      <w:r>
        <w:t>………………………………………………</w:t>
      </w:r>
      <w:r w:rsidR="00C1161E">
        <w:t>T</w:t>
      </w:r>
      <w:r w:rsidR="00F20DDD">
        <w:t>él :</w:t>
      </w:r>
      <w:r w:rsidR="00C1161E">
        <w:t xml:space="preserve"> </w:t>
      </w:r>
      <w:r w:rsidR="00F20DDD">
        <w:t>……………………………..</w:t>
      </w:r>
    </w:p>
    <w:p w14:paraId="27677F46" w14:textId="77777777" w:rsidR="00907FBA" w:rsidRPr="00B2197D" w:rsidRDefault="00907FBA" w:rsidP="00BE3392">
      <w:pPr>
        <w:spacing w:after="0" w:line="240" w:lineRule="auto"/>
        <w:ind w:left="426"/>
        <w:jc w:val="both"/>
        <w:rPr>
          <w:sz w:val="16"/>
          <w:szCs w:val="16"/>
        </w:rPr>
      </w:pPr>
    </w:p>
    <w:p w14:paraId="553C0D1B" w14:textId="7FD0060B" w:rsidR="00F20DDD" w:rsidRDefault="00F20DDD" w:rsidP="00BE3392">
      <w:pPr>
        <w:spacing w:after="0" w:line="240" w:lineRule="auto"/>
        <w:ind w:left="426"/>
        <w:jc w:val="both"/>
      </w:pPr>
      <w:r>
        <w:t>Lequel, co</w:t>
      </w:r>
      <w:r w:rsidR="00C1161E">
        <w:t>-</w:t>
      </w:r>
      <w:r>
        <w:t xml:space="preserve">responsable de </w:t>
      </w:r>
      <w:r w:rsidR="00C1161E">
        <w:t>l’organisation, a</w:t>
      </w:r>
      <w:r>
        <w:t xml:space="preserve"> pris connaissance du règlement de police en </w:t>
      </w:r>
      <w:r w:rsidR="00C1161E">
        <w:t>vigueur au</w:t>
      </w:r>
      <w:r>
        <w:t xml:space="preserve"> sujet du niveau sonore et des horaires à respecter. </w:t>
      </w:r>
    </w:p>
    <w:p w14:paraId="0CC71167" w14:textId="77777777" w:rsidR="00EB031F" w:rsidRDefault="00EB031F" w:rsidP="00BE3392">
      <w:pPr>
        <w:spacing w:after="0" w:line="240" w:lineRule="auto"/>
        <w:ind w:left="426"/>
        <w:jc w:val="both"/>
        <w:rPr>
          <w:b/>
        </w:rPr>
      </w:pPr>
    </w:p>
    <w:p w14:paraId="063FD6F2" w14:textId="43A0D98F" w:rsidR="00230280" w:rsidRPr="00953300" w:rsidRDefault="008929B6" w:rsidP="00BE3392">
      <w:pPr>
        <w:spacing w:after="0" w:line="240" w:lineRule="auto"/>
        <w:ind w:left="426"/>
        <w:jc w:val="both"/>
        <w:rPr>
          <w:b/>
        </w:rPr>
      </w:pPr>
      <w:r w:rsidRPr="00953300">
        <w:rPr>
          <w:b/>
        </w:rPr>
        <w:t xml:space="preserve">La salle sera </w:t>
      </w:r>
      <w:r w:rsidRPr="00953300">
        <w:rPr>
          <w:b/>
          <w:bCs/>
        </w:rPr>
        <w:t>nettoyée</w:t>
      </w:r>
      <w:r w:rsidR="00230280" w:rsidRPr="00953300">
        <w:rPr>
          <w:b/>
          <w:color w:val="FF0000"/>
        </w:rPr>
        <w:t>*</w:t>
      </w:r>
      <w:r w:rsidRPr="00953300">
        <w:rPr>
          <w:b/>
        </w:rPr>
        <w:t xml:space="preserve"> : </w:t>
      </w:r>
    </w:p>
    <w:p w14:paraId="7F605760" w14:textId="196BB0E5" w:rsidR="00230280" w:rsidRDefault="00230280" w:rsidP="00BE3392">
      <w:pPr>
        <w:pStyle w:val="Paragraphedeliste"/>
        <w:numPr>
          <w:ilvl w:val="0"/>
          <w:numId w:val="2"/>
        </w:numPr>
        <w:spacing w:after="0" w:line="240" w:lineRule="auto"/>
        <w:ind w:left="426" w:firstLine="141"/>
        <w:jc w:val="both"/>
      </w:pPr>
      <w:r>
        <w:t>P</w:t>
      </w:r>
      <w:r w:rsidR="008929B6">
        <w:t>ar mes soins</w:t>
      </w:r>
      <w:r w:rsidRPr="00230280">
        <w:rPr>
          <w:color w:val="FF0000"/>
        </w:rPr>
        <w:t>*</w:t>
      </w:r>
    </w:p>
    <w:p w14:paraId="7BCFB379" w14:textId="496A3A3C" w:rsidR="00750A2F" w:rsidRDefault="00230280" w:rsidP="00BE3392">
      <w:pPr>
        <w:pStyle w:val="Paragraphedeliste"/>
        <w:numPr>
          <w:ilvl w:val="0"/>
          <w:numId w:val="2"/>
        </w:numPr>
        <w:spacing w:after="0" w:line="240" w:lineRule="auto"/>
        <w:ind w:left="426" w:firstLine="141"/>
        <w:jc w:val="both"/>
      </w:pPr>
      <w:r>
        <w:t>P</w:t>
      </w:r>
      <w:r w:rsidR="008929B6">
        <w:t>ar le service communal</w:t>
      </w:r>
      <w:r w:rsidR="008929B6" w:rsidRPr="00230280">
        <w:rPr>
          <w:color w:val="FF0000"/>
        </w:rPr>
        <w:t>*</w:t>
      </w:r>
      <w:r w:rsidR="008929B6">
        <w:t>.</w:t>
      </w:r>
    </w:p>
    <w:p w14:paraId="0B48E080" w14:textId="77777777" w:rsidR="00EB031F" w:rsidRPr="00BE3392" w:rsidRDefault="00EB031F" w:rsidP="00BE3392">
      <w:pPr>
        <w:pStyle w:val="Paragraphedeliste"/>
        <w:spacing w:after="0" w:line="240" w:lineRule="auto"/>
        <w:ind w:left="426"/>
        <w:jc w:val="both"/>
        <w:rPr>
          <w:sz w:val="16"/>
          <w:szCs w:val="16"/>
        </w:rPr>
      </w:pPr>
    </w:p>
    <w:p w14:paraId="205DC5E9" w14:textId="12A1D531" w:rsidR="00230280" w:rsidRPr="00953300" w:rsidRDefault="00230280" w:rsidP="00BE3392">
      <w:pPr>
        <w:spacing w:after="0" w:line="240" w:lineRule="auto"/>
        <w:ind w:left="426"/>
        <w:jc w:val="both"/>
        <w:rPr>
          <w:b/>
        </w:rPr>
      </w:pPr>
      <w:r w:rsidRPr="00953300">
        <w:rPr>
          <w:b/>
        </w:rPr>
        <w:t xml:space="preserve">La manifestation sera couverte : </w:t>
      </w:r>
    </w:p>
    <w:p w14:paraId="2FCF98CC" w14:textId="55FB7F79" w:rsidR="00230280" w:rsidRDefault="00CD6708" w:rsidP="00BE3392">
      <w:pPr>
        <w:pStyle w:val="Paragraphedeliste"/>
        <w:numPr>
          <w:ilvl w:val="0"/>
          <w:numId w:val="2"/>
        </w:numPr>
        <w:spacing w:after="0" w:line="240" w:lineRule="auto"/>
        <w:ind w:left="709" w:hanging="142"/>
        <w:jc w:val="both"/>
      </w:pPr>
      <w:r>
        <w:t>Par ma propre assurance, j</w:t>
      </w:r>
      <w:r w:rsidR="008929B6">
        <w:t xml:space="preserve">e dispose d’une </w:t>
      </w:r>
      <w:r w:rsidR="008929B6" w:rsidRPr="00CD6708">
        <w:rPr>
          <w:bCs/>
        </w:rPr>
        <w:t>assurance</w:t>
      </w:r>
      <w:r w:rsidR="008929B6">
        <w:t xml:space="preserve"> couvrant cette manifestation et je vous fournirai la copie de mon co</w:t>
      </w:r>
      <w:r w:rsidR="003B2460">
        <w:t xml:space="preserve">ntrat avec le numéro de </w:t>
      </w:r>
      <w:r w:rsidR="00C1161E">
        <w:t>police</w:t>
      </w:r>
      <w:r w:rsidR="00C1161E" w:rsidRPr="00230280">
        <w:rPr>
          <w:color w:val="FF0000"/>
        </w:rPr>
        <w:t>*</w:t>
      </w:r>
      <w:r w:rsidR="00230280" w:rsidRPr="00230280">
        <w:t>.</w:t>
      </w:r>
    </w:p>
    <w:p w14:paraId="6A253406" w14:textId="7931415F" w:rsidR="008929B6" w:rsidRDefault="00CD6708" w:rsidP="00BE3392">
      <w:pPr>
        <w:pStyle w:val="Paragraphedeliste"/>
        <w:numPr>
          <w:ilvl w:val="0"/>
          <w:numId w:val="2"/>
        </w:numPr>
        <w:spacing w:after="0" w:line="240" w:lineRule="auto"/>
        <w:ind w:left="709" w:hanging="142"/>
        <w:jc w:val="both"/>
      </w:pPr>
      <w:r>
        <w:t>Par l’assurance communale, j</w:t>
      </w:r>
      <w:r w:rsidR="008929B6">
        <w:t>e souhaite contracter l’assurance proposée par vos services</w:t>
      </w:r>
      <w:r w:rsidR="008929B6" w:rsidRPr="00230280">
        <w:rPr>
          <w:color w:val="FF0000"/>
        </w:rPr>
        <w:t>*</w:t>
      </w:r>
      <w:r w:rsidR="00230280" w:rsidRPr="00230280">
        <w:t>.</w:t>
      </w:r>
    </w:p>
    <w:p w14:paraId="149B0134" w14:textId="11B5E878" w:rsidR="00230280" w:rsidRPr="00EB031F" w:rsidRDefault="00230280" w:rsidP="00BE3392">
      <w:pPr>
        <w:pStyle w:val="Paragraphedeliste"/>
        <w:spacing w:after="0" w:line="240" w:lineRule="auto"/>
        <w:ind w:left="426"/>
        <w:jc w:val="both"/>
        <w:rPr>
          <w:sz w:val="16"/>
          <w:szCs w:val="16"/>
        </w:rPr>
      </w:pPr>
    </w:p>
    <w:p w14:paraId="3049A8D1" w14:textId="6CB4F1E8" w:rsidR="00750A2F" w:rsidRDefault="00BE3392" w:rsidP="00907FBA">
      <w:pPr>
        <w:spacing w:after="0" w:line="240" w:lineRule="auto"/>
        <w:jc w:val="both"/>
      </w:pPr>
      <w:r>
        <w:t>P</w:t>
      </w:r>
      <w:r w:rsidR="00750A2F">
        <w:t>rend</w:t>
      </w:r>
      <w:r w:rsidR="003B2460">
        <w:t>s</w:t>
      </w:r>
      <w:r w:rsidR="00750A2F">
        <w:t xml:space="preserve"> acte q</w:t>
      </w:r>
      <w:r w:rsidR="00B678A6">
        <w:t>ue l’occupation</w:t>
      </w:r>
      <w:r w:rsidR="00750A2F">
        <w:t xml:space="preserve"> ne sera autorisée que lorsque le </w:t>
      </w:r>
      <w:r w:rsidR="00230280">
        <w:t>C</w:t>
      </w:r>
      <w:r w:rsidR="00750A2F">
        <w:t>ollège communal de Wanze aura marqué son accord ;</w:t>
      </w:r>
    </w:p>
    <w:p w14:paraId="5696D876" w14:textId="77777777" w:rsidR="00BE3392" w:rsidRDefault="00BE3392" w:rsidP="00907FBA">
      <w:pPr>
        <w:spacing w:after="0" w:line="240" w:lineRule="auto"/>
        <w:jc w:val="both"/>
      </w:pPr>
    </w:p>
    <w:p w14:paraId="14DE1D37" w14:textId="33120D59" w:rsidR="00750A2F" w:rsidRDefault="00BE3392" w:rsidP="00907FBA">
      <w:pPr>
        <w:spacing w:after="0" w:line="240" w:lineRule="auto"/>
        <w:jc w:val="both"/>
      </w:pPr>
      <w:r>
        <w:t>M’e</w:t>
      </w:r>
      <w:r w:rsidR="00750A2F">
        <w:t>ngage à respecter scrupuleusement les conditions annexées au présent formulaire (signées pour accord)</w:t>
      </w:r>
      <w:r w:rsidR="003B2460">
        <w:t xml:space="preserve">, ainsi que le règlement d’occupation des salles approuvé par le Conseil communal en séance du </w:t>
      </w:r>
      <w:r w:rsidR="00FA6F05">
        <w:t>3 novembre 2025)</w:t>
      </w:r>
      <w:r w:rsidR="003B2460">
        <w:t>.</w:t>
      </w:r>
    </w:p>
    <w:p w14:paraId="65E20E63" w14:textId="2C4EE7AC" w:rsidR="00230280" w:rsidRDefault="00230280" w:rsidP="00907FBA">
      <w:pPr>
        <w:spacing w:after="0" w:line="240" w:lineRule="auto"/>
        <w:jc w:val="both"/>
      </w:pPr>
    </w:p>
    <w:p w14:paraId="28137ECE" w14:textId="23710A21" w:rsidR="003B2460" w:rsidRDefault="003B2460" w:rsidP="00907FBA">
      <w:pPr>
        <w:spacing w:after="0" w:line="240" w:lineRule="auto"/>
        <w:jc w:val="both"/>
      </w:pPr>
      <w:r>
        <w:t>Certifie que les renseignements contenus dans la présente demande sont sincères et véritables</w:t>
      </w:r>
      <w:r w:rsidR="00B678A6">
        <w:t>.</w:t>
      </w:r>
    </w:p>
    <w:p w14:paraId="0DE6501F" w14:textId="77777777" w:rsidR="00C94D6F" w:rsidRDefault="00C94D6F" w:rsidP="00907FBA">
      <w:pPr>
        <w:spacing w:after="0" w:line="240" w:lineRule="auto"/>
        <w:jc w:val="both"/>
      </w:pPr>
    </w:p>
    <w:p w14:paraId="50C71165" w14:textId="1C3E7C6F" w:rsidR="00F20DDD" w:rsidRDefault="00750A2F" w:rsidP="00B2197D">
      <w:pPr>
        <w:spacing w:after="100" w:afterAutospacing="1" w:line="240" w:lineRule="auto"/>
        <w:jc w:val="both"/>
      </w:pPr>
      <w:r>
        <w:t>Fait à ……</w:t>
      </w:r>
      <w:r w:rsidR="00C1161E">
        <w:t>……</w:t>
      </w:r>
      <w:r>
        <w:t>…</w:t>
      </w:r>
      <w:r w:rsidR="00907FBA">
        <w:t>……</w:t>
      </w:r>
      <w:proofErr w:type="gramStart"/>
      <w:r w:rsidR="00907FBA">
        <w:t>…….</w:t>
      </w:r>
      <w:proofErr w:type="gramEnd"/>
      <w:r>
        <w:t>………</w:t>
      </w:r>
      <w:r w:rsidR="00C1161E">
        <w:t>……,</w:t>
      </w:r>
      <w:r>
        <w:t xml:space="preserve"> le</w:t>
      </w:r>
      <w:r w:rsidR="00C1161E">
        <w:t xml:space="preserve"> </w:t>
      </w:r>
      <w:r>
        <w:t>…………</w:t>
      </w:r>
      <w:r w:rsidR="00C1161E">
        <w:t>…</w:t>
      </w:r>
      <w:r w:rsidR="00907FBA">
        <w:t>…….</w:t>
      </w:r>
      <w:r>
        <w:t>………………</w:t>
      </w:r>
    </w:p>
    <w:p w14:paraId="4E2E0887" w14:textId="423A079F" w:rsidR="00B2197D" w:rsidRDefault="00B2197D" w:rsidP="00B2197D">
      <w:pPr>
        <w:spacing w:after="100" w:afterAutospacing="1" w:line="240" w:lineRule="auto"/>
        <w:jc w:val="both"/>
      </w:pPr>
      <w:r>
        <w:t xml:space="preserve">Signature : </w:t>
      </w:r>
    </w:p>
    <w:p w14:paraId="38731687" w14:textId="323414D5" w:rsidR="00B2197D" w:rsidRDefault="00B2197D" w:rsidP="00907FBA">
      <w:pPr>
        <w:spacing w:after="0" w:line="240" w:lineRule="auto"/>
        <w:jc w:val="both"/>
      </w:pPr>
    </w:p>
    <w:p w14:paraId="3011269F" w14:textId="397E0051" w:rsidR="00F20DDD" w:rsidRPr="00907FBA" w:rsidRDefault="00F20DDD" w:rsidP="00907FBA">
      <w:pPr>
        <w:spacing w:after="0" w:line="240" w:lineRule="auto"/>
        <w:jc w:val="both"/>
        <w:rPr>
          <w:color w:val="FF0000"/>
          <w:sz w:val="20"/>
          <w:szCs w:val="20"/>
        </w:rPr>
      </w:pPr>
      <w:r w:rsidRPr="00907FBA">
        <w:rPr>
          <w:color w:val="FF0000"/>
          <w:sz w:val="20"/>
          <w:szCs w:val="20"/>
        </w:rPr>
        <w:t>* biffer les mentions inutiles</w:t>
      </w:r>
    </w:p>
    <w:p w14:paraId="1D0367F9" w14:textId="5722AAB6" w:rsidR="00750A2F" w:rsidRDefault="00750A2F" w:rsidP="00907FBA">
      <w:pPr>
        <w:spacing w:after="0" w:line="240" w:lineRule="auto"/>
        <w:jc w:val="both"/>
        <w:rPr>
          <w:sz w:val="20"/>
          <w:szCs w:val="20"/>
        </w:rPr>
      </w:pPr>
      <w:r w:rsidRPr="00907FBA">
        <w:rPr>
          <w:sz w:val="20"/>
          <w:szCs w:val="20"/>
        </w:rPr>
        <w:t>Le formulaire doit être envoyé, dûment complété à l’Administration communale de Wanze, service</w:t>
      </w:r>
      <w:r w:rsidR="00907FBA" w:rsidRPr="00907FBA">
        <w:rPr>
          <w:sz w:val="20"/>
          <w:szCs w:val="20"/>
        </w:rPr>
        <w:t xml:space="preserve"> </w:t>
      </w:r>
      <w:r w:rsidRPr="00907FBA">
        <w:rPr>
          <w:sz w:val="20"/>
          <w:szCs w:val="20"/>
        </w:rPr>
        <w:t>des locations de salles, chaussée de Wavre, 39 à 4520 WANZE.</w:t>
      </w:r>
    </w:p>
    <w:p w14:paraId="67FBF848" w14:textId="4870DF23" w:rsidR="001D6005" w:rsidRDefault="001D6005" w:rsidP="00907FBA">
      <w:pPr>
        <w:spacing w:after="0" w:line="240" w:lineRule="auto"/>
        <w:jc w:val="both"/>
        <w:rPr>
          <w:sz w:val="20"/>
          <w:szCs w:val="20"/>
        </w:rPr>
      </w:pPr>
    </w:p>
    <w:p w14:paraId="2D2D1AA8" w14:textId="77777777" w:rsidR="001D6005" w:rsidRPr="00907FBA" w:rsidRDefault="001D6005" w:rsidP="00907FBA">
      <w:pPr>
        <w:spacing w:after="0" w:line="240" w:lineRule="auto"/>
        <w:jc w:val="both"/>
        <w:rPr>
          <w:sz w:val="20"/>
          <w:szCs w:val="20"/>
        </w:rPr>
      </w:pPr>
    </w:p>
    <w:sectPr w:rsidR="001D6005" w:rsidRPr="00907FBA" w:rsidSect="00953300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24B7E"/>
    <w:multiLevelType w:val="hybridMultilevel"/>
    <w:tmpl w:val="D9D8C6F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569B3"/>
    <w:multiLevelType w:val="hybridMultilevel"/>
    <w:tmpl w:val="D9FAECCE"/>
    <w:lvl w:ilvl="0" w:tplc="F550AAFA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71B46"/>
    <w:multiLevelType w:val="hybridMultilevel"/>
    <w:tmpl w:val="044E6EF4"/>
    <w:lvl w:ilvl="0" w:tplc="24706638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C2974"/>
    <w:multiLevelType w:val="hybridMultilevel"/>
    <w:tmpl w:val="150E24C8"/>
    <w:lvl w:ilvl="0" w:tplc="C26887B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34"/>
    <w:rsid w:val="00007559"/>
    <w:rsid w:val="000D1961"/>
    <w:rsid w:val="001D6005"/>
    <w:rsid w:val="001E2855"/>
    <w:rsid w:val="00230280"/>
    <w:rsid w:val="002A419A"/>
    <w:rsid w:val="002D4EC4"/>
    <w:rsid w:val="003B2460"/>
    <w:rsid w:val="003E776C"/>
    <w:rsid w:val="00411386"/>
    <w:rsid w:val="00637457"/>
    <w:rsid w:val="00750A2F"/>
    <w:rsid w:val="00795E5B"/>
    <w:rsid w:val="007A145A"/>
    <w:rsid w:val="007B7BB1"/>
    <w:rsid w:val="00843722"/>
    <w:rsid w:val="008929B6"/>
    <w:rsid w:val="008B7802"/>
    <w:rsid w:val="00907FBA"/>
    <w:rsid w:val="009337B0"/>
    <w:rsid w:val="00953300"/>
    <w:rsid w:val="00B2197D"/>
    <w:rsid w:val="00B678A6"/>
    <w:rsid w:val="00BE3392"/>
    <w:rsid w:val="00BE4543"/>
    <w:rsid w:val="00C1161E"/>
    <w:rsid w:val="00C160F6"/>
    <w:rsid w:val="00C94D6F"/>
    <w:rsid w:val="00CA5E6E"/>
    <w:rsid w:val="00CD6708"/>
    <w:rsid w:val="00CF3913"/>
    <w:rsid w:val="00EB031F"/>
    <w:rsid w:val="00F20DDD"/>
    <w:rsid w:val="00F2589F"/>
    <w:rsid w:val="00F26093"/>
    <w:rsid w:val="00F44F34"/>
    <w:rsid w:val="00FA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EB70"/>
  <w15:chartTrackingRefBased/>
  <w15:docId w15:val="{F5A65111-289A-4B9E-9963-EFCA04B7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0DDD"/>
    <w:pPr>
      <w:ind w:left="720"/>
      <w:contextualSpacing/>
    </w:pPr>
  </w:style>
  <w:style w:type="character" w:styleId="Lienhypertexte">
    <w:name w:val="Hyperlink"/>
    <w:uiPriority w:val="99"/>
    <w:unhideWhenUsed/>
    <w:rsid w:val="00750A2F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750A2F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7B7BB1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9533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eaglebe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locations@wanz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o\AppData\Local\Temp\formulaire-dde-location-sall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F88B3-9848-4EF1-B99F-1253AC17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formulaire-dde-location-salle</Template>
  <TotalTime>33</TotalTime>
  <Pages>1</Pages>
  <Words>352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Links>
    <vt:vector size="6" baseType="variant"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mailto:fabienne.siquet@wanze.be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Horinque</dc:creator>
  <cp:keywords/>
  <dc:description/>
  <cp:lastModifiedBy>Pauline Horinque</cp:lastModifiedBy>
  <cp:revision>8</cp:revision>
  <cp:lastPrinted>2025-12-11T13:57:00Z</cp:lastPrinted>
  <dcterms:created xsi:type="dcterms:W3CDTF">2025-12-02T09:07:00Z</dcterms:created>
  <dcterms:modified xsi:type="dcterms:W3CDTF">2026-02-06T11:32:00Z</dcterms:modified>
</cp:coreProperties>
</file>