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A3A83" w:rsidRDefault="009A3A83" w:rsidP="009A3A83">
      <w:pPr>
        <w:ind w:left="360"/>
        <w:jc w:val="both"/>
        <w:rPr>
          <w:rFonts w:cstheme="minorHAnsi"/>
        </w:rPr>
      </w:pPr>
      <w:r w:rsidRPr="00D26DA3">
        <w:rPr>
          <w:rFonts w:ascii="Tahoma" w:hAnsi="Tahoma" w:cs="Tahoma"/>
          <w:noProof/>
          <w:lang w:val="nl-BE" w:eastAsia="nl-B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F4DDC08" wp14:editId="628FD06A">
                <wp:simplePos x="0" y="0"/>
                <wp:positionH relativeFrom="page">
                  <wp:posOffset>455930</wp:posOffset>
                </wp:positionH>
                <wp:positionV relativeFrom="paragraph">
                  <wp:posOffset>137795</wp:posOffset>
                </wp:positionV>
                <wp:extent cx="6786880" cy="352425"/>
                <wp:effectExtent l="0" t="0" r="13970" b="28575"/>
                <wp:wrapNone/>
                <wp:docPr id="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786880" cy="352425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D3431" w:rsidRPr="007E03FF" w:rsidRDefault="00AD3431" w:rsidP="00AC2265">
                            <w:pPr>
                              <w:jc w:val="center"/>
                              <w:rPr>
                                <w:b/>
                                <w:sz w:val="28"/>
                                <w:szCs w:val="16"/>
                              </w:rPr>
                            </w:pPr>
                            <w:r w:rsidRPr="007E03FF">
                              <w:rPr>
                                <w:b/>
                                <w:sz w:val="28"/>
                                <w:szCs w:val="16"/>
                              </w:rPr>
                              <w:t xml:space="preserve">Formulaire </w:t>
                            </w:r>
                            <w:r>
                              <w:rPr>
                                <w:b/>
                                <w:sz w:val="28"/>
                                <w:szCs w:val="16"/>
                              </w:rPr>
                              <w:t>simplifié</w:t>
                            </w:r>
                            <w:r w:rsidRPr="007E03FF">
                              <w:rPr>
                                <w:b/>
                                <w:sz w:val="28"/>
                                <w:szCs w:val="16"/>
                              </w:rPr>
                              <w:t xml:space="preserve"> pour les manifestations</w:t>
                            </w:r>
                            <w:r>
                              <w:rPr>
                                <w:b/>
                                <w:sz w:val="28"/>
                                <w:szCs w:val="16"/>
                              </w:rPr>
                              <w:t xml:space="preserve"> accessibles au public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F4DDC08" id="Rounded Rectangle 1" o:spid="_x0000_s1026" style="position:absolute;left:0;text-align:left;margin-left:35.9pt;margin-top:10.85pt;width:534.4pt;height:27.7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" fillcolor="#d9e2f3 [660]" strokecolor="#4472c4 [3204]" strokeweight=".5pt">
                <v:stroke joinstyle="miter"/>
                <v:path arrowok="t"/>
                <v:textbox>
                  <w:txbxContent>
                    <w:p w:rsidR="00AD3431" w:rsidRPr="007E03FF" w:rsidRDefault="00AD3431" w:rsidP="00AC2265">
                      <w:pPr>
                        <w:jc w:val="center"/>
                        <w:rPr>
                          <w:b/>
                          <w:sz w:val="28"/>
                          <w:szCs w:val="16"/>
                        </w:rPr>
                      </w:pPr>
                      <w:r w:rsidRPr="007E03FF">
                        <w:rPr>
                          <w:b/>
                          <w:sz w:val="28"/>
                          <w:szCs w:val="16"/>
                        </w:rPr>
                        <w:t xml:space="preserve">Formulaire </w:t>
                      </w:r>
                      <w:r>
                        <w:rPr>
                          <w:b/>
                          <w:sz w:val="28"/>
                          <w:szCs w:val="16"/>
                        </w:rPr>
                        <w:t>simplifié</w:t>
                      </w:r>
                      <w:r w:rsidRPr="007E03FF">
                        <w:rPr>
                          <w:b/>
                          <w:sz w:val="28"/>
                          <w:szCs w:val="16"/>
                        </w:rPr>
                        <w:t xml:space="preserve"> pour les manifestations</w:t>
                      </w:r>
                      <w:r>
                        <w:rPr>
                          <w:b/>
                          <w:sz w:val="28"/>
                          <w:szCs w:val="16"/>
                        </w:rPr>
                        <w:t xml:space="preserve"> accessibles au public</w:t>
                      </w:r>
                    </w:p>
                  </w:txbxContent>
                </v:textbox>
                <w10:wrap anchorx="page"/>
              </v:roundrect>
            </w:pict>
          </mc:Fallback>
        </mc:AlternateContent>
      </w:r>
    </w:p>
    <w:p w:rsidR="009A3A83" w:rsidRDefault="009A3A83" w:rsidP="009A3A83">
      <w:pPr>
        <w:ind w:left="360"/>
        <w:jc w:val="both"/>
        <w:rPr>
          <w:rFonts w:cstheme="minorHAnsi"/>
        </w:rPr>
      </w:pPr>
    </w:p>
    <w:p w:rsidR="009A3A83" w:rsidRDefault="009A3A83" w:rsidP="009A3A83">
      <w:pPr>
        <w:ind w:left="360"/>
        <w:jc w:val="both"/>
        <w:rPr>
          <w:rFonts w:cstheme="minorHAnsi"/>
        </w:rPr>
      </w:pPr>
    </w:p>
    <w:p w:rsidR="009A3A83" w:rsidRPr="009A3A83" w:rsidRDefault="009A3A83" w:rsidP="009A3A83">
      <w:pPr>
        <w:ind w:left="360"/>
        <w:jc w:val="both"/>
        <w:rPr>
          <w:rFonts w:cstheme="minorHAnsi"/>
          <w:i/>
          <w:iCs/>
          <w:color w:val="808080" w:themeColor="background1" w:themeShade="80"/>
          <w:sz w:val="20"/>
          <w:szCs w:val="20"/>
        </w:rPr>
      </w:pPr>
      <w:r w:rsidRPr="009A3A83">
        <w:rPr>
          <w:rFonts w:cstheme="minorHAnsi"/>
          <w:i/>
          <w:iCs/>
          <w:color w:val="808080" w:themeColor="background1" w:themeShade="80"/>
          <w:sz w:val="20"/>
          <w:szCs w:val="20"/>
        </w:rPr>
        <w:t xml:space="preserve">Formulaire d’origine réalisé par le service de </w:t>
      </w:r>
      <w:r>
        <w:rPr>
          <w:rFonts w:cstheme="minorHAnsi"/>
          <w:i/>
          <w:iCs/>
          <w:color w:val="808080" w:themeColor="background1" w:themeShade="80"/>
          <w:sz w:val="20"/>
          <w:szCs w:val="20"/>
        </w:rPr>
        <w:t>Planu</w:t>
      </w:r>
      <w:r w:rsidRPr="009A3A83">
        <w:rPr>
          <w:rFonts w:cstheme="minorHAnsi"/>
          <w:i/>
          <w:iCs/>
          <w:color w:val="808080" w:themeColor="background1" w:themeShade="80"/>
          <w:sz w:val="20"/>
          <w:szCs w:val="20"/>
        </w:rPr>
        <w:t xml:space="preserve"> </w:t>
      </w:r>
      <w:r>
        <w:rPr>
          <w:rFonts w:cstheme="minorHAnsi"/>
          <w:i/>
          <w:iCs/>
          <w:color w:val="808080" w:themeColor="background1" w:themeShade="80"/>
          <w:sz w:val="20"/>
          <w:szCs w:val="20"/>
        </w:rPr>
        <w:t>Z</w:t>
      </w:r>
      <w:r w:rsidRPr="009A3A83">
        <w:rPr>
          <w:rFonts w:cstheme="minorHAnsi"/>
          <w:i/>
          <w:iCs/>
          <w:color w:val="808080" w:themeColor="background1" w:themeShade="80"/>
          <w:sz w:val="20"/>
          <w:szCs w:val="20"/>
        </w:rPr>
        <w:t>onal sur base du modèle de la DG Centre de Crise/SPF intérieur.</w:t>
      </w:r>
    </w:p>
    <w:p w:rsidR="00AC2265" w:rsidRPr="0097358B" w:rsidRDefault="00AC2265" w:rsidP="009735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8F8F"/>
        <w:ind w:left="284"/>
        <w:jc w:val="both"/>
      </w:pPr>
      <w:r w:rsidRPr="0097358B">
        <w:t>Formulaire à faire parvenir au plus tard 45 jours avant la date de la manifestation à l’administration communale du lieu de la manifestation</w:t>
      </w:r>
      <w:r w:rsidR="007559C6">
        <w:t xml:space="preserve">. </w:t>
      </w:r>
    </w:p>
    <w:p w:rsidR="00AC2265" w:rsidRPr="0097358B" w:rsidRDefault="00AC2265" w:rsidP="009735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8F8F"/>
        <w:ind w:left="284"/>
        <w:jc w:val="both"/>
      </w:pPr>
      <w:r w:rsidRPr="0097358B">
        <w:t xml:space="preserve">Adresse : </w:t>
      </w:r>
      <w:sdt>
        <w:sdtPr>
          <w:id w:val="-1891488081"/>
          <w:lock w:val="sdtLocked"/>
          <w:placeholder>
            <w:docPart w:val="D3F42D98E9A14565AF9894DC238BEB4E"/>
          </w:placeholder>
          <w:dropDownList>
            <w:listItem w:value="Choisissez un élément."/>
            <w:listItem w:displayText="AMAY - sis Ch. Freddy Terwagne 76, 4540 Amay - Courriel : administration.communale@amay.be " w:value="AMAY - sis Ch. Freddy Terwagne 76, 4540 Amay - Courriel : administration.communale@amay.be "/>
            <w:listItem w:displayText="ENGIS - sis rue Reine Astrid 13, 4480 Engis - Courriel : pop@engis.be" w:value="ENGIS - sis rue Reine Astrid 13, 4480 Engis - Courriel : pop@engis.be"/>
            <w:listItem w:displayText="SAINT-GEORGES-SUR-MEUSE - sis rue Albert Ier 16, 4470 Saint-Georges-sur-Meuse - Courriel : commune@saint-georges-sur-meuse.be " w:value="SAINT-GEORGES-SUR-MEUSE - sis rue Albert Ier 16, 4470 Saint-Georges-sur-Meuse - Courriel : commune@saint-georges-sur-meuse.be "/>
            <w:listItem w:displayText="VERLAINE - sis rue Vinâve des Stréats 32, 4537 Verlaine - Courriel : communication@verlaine.be " w:value="VERLAINE - sis rue Vinâve des Stréats 32, 4537 Verlaine - Courriel : communication@verlaine.be "/>
            <w:listItem w:displayText="VILLERS-LE-BOUILLET - sis rue des Marroniers 16, 4530 Villers-le-Bouillet - Courriel : info@villers-le-bouillet.be " w:value="VILLERS-LE-BOUILLET - sis rue des Marroniers 16, 4530 Villers-le-Bouillet - Courriel : info@villers-le-bouillet.be "/>
            <w:listItem w:displayText="WANZE - sis Ch. de Wavre 39, 4520 Wanze - Courriel : service.secretariat@wanze.be" w:value="WANZE - sis Ch. de Wavre 39, 4520 Wanze - Courriel : service.secretariat@wanze.be"/>
          </w:dropDownList>
        </w:sdtPr>
        <w:sdtEndPr/>
        <w:sdtContent>
          <w:r w:rsidR="00171A50">
            <w:t>WANZE - sis Ch. de Wavre 39, 4520 Wanze - Courriel : service.secretariat@wanze.be</w:t>
          </w:r>
        </w:sdtContent>
      </w:sdt>
    </w:p>
    <w:p w:rsidR="0097358B" w:rsidRDefault="0097358B" w:rsidP="009735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8F8F"/>
        <w:ind w:left="284"/>
        <w:jc w:val="both"/>
      </w:pPr>
    </w:p>
    <w:p w:rsidR="00AC2265" w:rsidRPr="00AC2265" w:rsidRDefault="00AC2265" w:rsidP="009735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8F8F"/>
        <w:ind w:left="284"/>
        <w:jc w:val="both"/>
        <w:rPr>
          <w:sz w:val="18"/>
          <w:szCs w:val="18"/>
        </w:rPr>
      </w:pPr>
      <w:r w:rsidRPr="0097358B">
        <w:t>Toute demande qui ne sera pas introduite dans les délais impartis ou qui serait incomplète pourra être refusée d’office</w:t>
      </w:r>
      <w:r w:rsidR="007559C6">
        <w:t>.</w:t>
      </w:r>
    </w:p>
    <w:p w:rsidR="00AC2265" w:rsidRDefault="00AC2265" w:rsidP="00AC2265">
      <w:pPr>
        <w:jc w:val="center"/>
      </w:pPr>
    </w:p>
    <w:p w:rsidR="00AC2265" w:rsidRDefault="008D3328" w:rsidP="007559C6">
      <w:pPr>
        <w:ind w:left="142"/>
        <w:rPr>
          <w:rFonts w:ascii="MS Gothic" w:eastAsia="MS Gothic" w:hAnsi="MS Gothic"/>
        </w:rPr>
      </w:pPr>
      <w:r w:rsidRPr="00A32CEC">
        <w:t>Zone de police Meuse-Hesbaye :</w:t>
      </w:r>
      <w:r w:rsidR="007559C6">
        <w:t xml:space="preserve"> </w:t>
      </w:r>
      <w:sdt>
        <w:sdtPr>
          <w:rPr>
            <w:sz w:val="18"/>
            <w:szCs w:val="18"/>
          </w:rPr>
          <w:id w:val="-1143654609"/>
          <w:lock w:val="sdtLocked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D1385">
            <w:rPr>
              <w:rFonts w:ascii="MS Gothic" w:eastAsia="MS Gothic" w:hAnsi="MS Gothic" w:hint="eastAsia"/>
              <w:sz w:val="18"/>
              <w:szCs w:val="18"/>
            </w:rPr>
            <w:t>☐</w:t>
          </w:r>
        </w:sdtContent>
      </w:sdt>
      <w:r>
        <w:t xml:space="preserve"> </w:t>
      </w:r>
      <w:r w:rsidR="00A32CEC">
        <w:t xml:space="preserve">Amay  </w:t>
      </w:r>
      <w:sdt>
        <w:sdtPr>
          <w:id w:val="1545099604"/>
          <w:lock w:val="sdtLocked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32CEC">
            <w:rPr>
              <w:rFonts w:ascii="MS Gothic" w:eastAsia="MS Gothic" w:hAnsi="MS Gothic" w:hint="eastAsia"/>
            </w:rPr>
            <w:t>☐</w:t>
          </w:r>
        </w:sdtContent>
      </w:sdt>
      <w:r w:rsidR="00A32CEC">
        <w:t xml:space="preserve">Engis  </w:t>
      </w:r>
      <w:sdt>
        <w:sdtPr>
          <w:id w:val="953592365"/>
          <w:lock w:val="sdtLocked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32CEC">
            <w:rPr>
              <w:rFonts w:ascii="MS Gothic" w:eastAsia="MS Gothic" w:hAnsi="MS Gothic" w:hint="eastAsia"/>
            </w:rPr>
            <w:t>☐</w:t>
          </w:r>
        </w:sdtContent>
      </w:sdt>
      <w:r w:rsidR="00A32CEC">
        <w:t xml:space="preserve">Saint-Georges </w:t>
      </w:r>
      <w:sdt>
        <w:sdtPr>
          <w:id w:val="668296319"/>
          <w:lock w:val="sdtLocked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32CEC">
            <w:rPr>
              <w:rFonts w:ascii="MS Gothic" w:eastAsia="MS Gothic" w:hAnsi="MS Gothic" w:hint="eastAsia"/>
            </w:rPr>
            <w:t>☐</w:t>
          </w:r>
        </w:sdtContent>
      </w:sdt>
      <w:r w:rsidR="00A32CEC">
        <w:t xml:space="preserve"> Verlaine </w:t>
      </w:r>
      <w:sdt>
        <w:sdtPr>
          <w:id w:val="1853674916"/>
          <w:lock w:val="sdtLocked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32CEC">
            <w:rPr>
              <w:rFonts w:ascii="MS Gothic" w:eastAsia="MS Gothic" w:hAnsi="MS Gothic" w:hint="eastAsia"/>
            </w:rPr>
            <w:t>☐</w:t>
          </w:r>
        </w:sdtContent>
      </w:sdt>
      <w:r w:rsidR="00A32CEC">
        <w:t xml:space="preserve"> Villers-le-Bouillet </w:t>
      </w:r>
      <w:sdt>
        <w:sdtPr>
          <w:id w:val="1453364215"/>
          <w:lock w:val="sdtLocked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32CEC">
            <w:rPr>
              <w:rFonts w:ascii="MS Gothic" w:eastAsia="MS Gothic" w:hAnsi="MS Gothic" w:hint="eastAsia"/>
            </w:rPr>
            <w:t>☐</w:t>
          </w:r>
        </w:sdtContent>
      </w:sdt>
      <w:r w:rsidR="00A32CEC">
        <w:t xml:space="preserve"> Wanze</w:t>
      </w:r>
    </w:p>
    <w:p w:rsidR="00CA667D" w:rsidRDefault="00CA667D" w:rsidP="00AC2265">
      <w:pPr>
        <w:jc w:val="center"/>
      </w:pPr>
    </w:p>
    <w:p w:rsidR="00AC2265" w:rsidRPr="0067139B" w:rsidRDefault="0067139B" w:rsidP="009445BF">
      <w:pPr>
        <w:pStyle w:val="Paragraphedeliste"/>
        <w:numPr>
          <w:ilvl w:val="0"/>
          <w:numId w:val="1"/>
        </w:numPr>
        <w:pBdr>
          <w:top w:val="single" w:sz="4" w:space="1" w:color="5B9BD5" w:themeColor="accent5"/>
          <w:bottom w:val="single" w:sz="4" w:space="1" w:color="5B9BD5" w:themeColor="accent5"/>
        </w:pBdr>
        <w:shd w:val="clear" w:color="auto" w:fill="DEEAF6" w:themeFill="accent5" w:themeFillTint="33"/>
        <w:rPr>
          <w:b/>
          <w:bCs/>
          <w:sz w:val="32"/>
          <w:szCs w:val="32"/>
        </w:rPr>
      </w:pPr>
      <w:r w:rsidRPr="0067139B">
        <w:rPr>
          <w:b/>
          <w:bCs/>
          <w:sz w:val="32"/>
          <w:szCs w:val="32"/>
        </w:rPr>
        <w:t>Informations générales concernant l</w:t>
      </w:r>
      <w:r w:rsidR="00EB2375" w:rsidRPr="0067139B">
        <w:rPr>
          <w:b/>
          <w:bCs/>
          <w:sz w:val="32"/>
          <w:szCs w:val="32"/>
        </w:rPr>
        <w:t>’</w:t>
      </w:r>
      <w:r w:rsidRPr="0067139B">
        <w:rPr>
          <w:b/>
          <w:bCs/>
          <w:sz w:val="32"/>
          <w:szCs w:val="32"/>
        </w:rPr>
        <w:t>évènement</w:t>
      </w:r>
    </w:p>
    <w:p w:rsidR="009A2635" w:rsidRDefault="009A2635" w:rsidP="009A2635">
      <w:pPr>
        <w:ind w:left="360"/>
        <w:rPr>
          <w:sz w:val="16"/>
          <w:szCs w:val="16"/>
        </w:rPr>
      </w:pPr>
    </w:p>
    <w:tbl>
      <w:tblPr>
        <w:tblStyle w:val="Grilledutableau"/>
        <w:tblW w:w="0" w:type="auto"/>
        <w:tblInd w:w="360" w:type="dxa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566"/>
        <w:gridCol w:w="1464"/>
        <w:gridCol w:w="1087"/>
        <w:gridCol w:w="2565"/>
        <w:gridCol w:w="2565"/>
        <w:gridCol w:w="15"/>
      </w:tblGrid>
      <w:tr w:rsidR="009A2635" w:rsidRPr="009A2635" w:rsidTr="007C3C74">
        <w:trPr>
          <w:gridAfter w:val="1"/>
          <w:wAfter w:w="15" w:type="dxa"/>
          <w:trHeight w:val="461"/>
        </w:trPr>
        <w:tc>
          <w:tcPr>
            <w:tcW w:w="4030" w:type="dxa"/>
            <w:gridSpan w:val="2"/>
            <w:tcBorders>
              <w:right w:val="nil"/>
            </w:tcBorders>
            <w:shd w:val="clear" w:color="auto" w:fill="DEEAF6" w:themeFill="accent5" w:themeFillTint="33"/>
          </w:tcPr>
          <w:p w:rsidR="009A2635" w:rsidRPr="009A2635" w:rsidRDefault="009A2635" w:rsidP="009A2635">
            <w:pPr>
              <w:rPr>
                <w:b/>
                <w:bCs/>
                <w:color w:val="808080" w:themeColor="background1" w:themeShade="80"/>
              </w:rPr>
            </w:pPr>
            <w:r w:rsidRPr="009A2635">
              <w:rPr>
                <w:b/>
                <w:bCs/>
                <w:color w:val="808080" w:themeColor="background1" w:themeShade="80"/>
              </w:rPr>
              <w:t>Nom de l’évènement</w:t>
            </w:r>
          </w:p>
        </w:tc>
        <w:sdt>
          <w:sdtPr>
            <w:id w:val="-96712435"/>
            <w:lock w:val="sdtLocked"/>
            <w:placeholder>
              <w:docPart w:val="A66482E76470410F97413EFD14D504D4"/>
            </w:placeholder>
            <w:showingPlcHdr/>
            <w:text/>
          </w:sdtPr>
          <w:sdtEndPr/>
          <w:sdtContent>
            <w:tc>
              <w:tcPr>
                <w:tcW w:w="6217" w:type="dxa"/>
                <w:gridSpan w:val="3"/>
                <w:tcBorders>
                  <w:left w:val="nil"/>
                </w:tcBorders>
              </w:tcPr>
              <w:p w:rsidR="009A2635" w:rsidRPr="009A2635" w:rsidRDefault="00F517DF" w:rsidP="009A2635">
                <w:r w:rsidRPr="00895910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</w:tr>
      <w:tr w:rsidR="009A2635" w:rsidRPr="009A2635" w:rsidTr="007C3C74">
        <w:trPr>
          <w:gridAfter w:val="1"/>
          <w:wAfter w:w="15" w:type="dxa"/>
          <w:trHeight w:val="426"/>
        </w:trPr>
        <w:tc>
          <w:tcPr>
            <w:tcW w:w="4030" w:type="dxa"/>
            <w:gridSpan w:val="2"/>
            <w:tcBorders>
              <w:right w:val="nil"/>
            </w:tcBorders>
            <w:shd w:val="clear" w:color="auto" w:fill="DEEAF6" w:themeFill="accent5" w:themeFillTint="33"/>
          </w:tcPr>
          <w:p w:rsidR="009A2635" w:rsidRPr="009A2635" w:rsidRDefault="009A2635" w:rsidP="009A2635">
            <w:pPr>
              <w:rPr>
                <w:b/>
                <w:bCs/>
                <w:color w:val="808080" w:themeColor="background1" w:themeShade="80"/>
              </w:rPr>
            </w:pPr>
            <w:r w:rsidRPr="009A2635">
              <w:rPr>
                <w:b/>
                <w:bCs/>
                <w:color w:val="808080" w:themeColor="background1" w:themeShade="80"/>
              </w:rPr>
              <w:t>Descriptif</w:t>
            </w:r>
          </w:p>
        </w:tc>
        <w:sdt>
          <w:sdtPr>
            <w:id w:val="800495343"/>
            <w:lock w:val="sdtLocked"/>
            <w:placeholder>
              <w:docPart w:val="D666D0FBD2C94688BDAAA233E8372E17"/>
            </w:placeholder>
            <w:showingPlcHdr/>
            <w:text/>
          </w:sdtPr>
          <w:sdtEndPr/>
          <w:sdtContent>
            <w:tc>
              <w:tcPr>
                <w:tcW w:w="6217" w:type="dxa"/>
                <w:gridSpan w:val="3"/>
                <w:tcBorders>
                  <w:left w:val="nil"/>
                </w:tcBorders>
              </w:tcPr>
              <w:p w:rsidR="009A2635" w:rsidRPr="009A2635" w:rsidRDefault="00F517DF" w:rsidP="009A2635">
                <w:r w:rsidRPr="00895910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</w:tr>
      <w:tr w:rsidR="009A2635" w:rsidRPr="009A2635" w:rsidTr="007C3C74">
        <w:trPr>
          <w:gridAfter w:val="1"/>
          <w:wAfter w:w="15" w:type="dxa"/>
          <w:trHeight w:val="418"/>
        </w:trPr>
        <w:tc>
          <w:tcPr>
            <w:tcW w:w="4030" w:type="dxa"/>
            <w:gridSpan w:val="2"/>
            <w:tcBorders>
              <w:right w:val="nil"/>
            </w:tcBorders>
            <w:shd w:val="clear" w:color="auto" w:fill="DEEAF6" w:themeFill="accent5" w:themeFillTint="33"/>
          </w:tcPr>
          <w:p w:rsidR="009A2635" w:rsidRPr="009A2635" w:rsidRDefault="009A2635" w:rsidP="009A2635">
            <w:pPr>
              <w:rPr>
                <w:b/>
                <w:bCs/>
                <w:color w:val="808080" w:themeColor="background1" w:themeShade="80"/>
              </w:rPr>
            </w:pPr>
            <w:r w:rsidRPr="009A2635">
              <w:rPr>
                <w:b/>
                <w:bCs/>
                <w:color w:val="808080" w:themeColor="background1" w:themeShade="80"/>
              </w:rPr>
              <w:t>Date et heure du début de l’évènement</w:t>
            </w:r>
          </w:p>
        </w:tc>
        <w:sdt>
          <w:sdtPr>
            <w:id w:val="-1879305450"/>
            <w:lock w:val="sdtLocked"/>
            <w:placeholder>
              <w:docPart w:val="147B16CAD07B48528A3ABBCD552729A8"/>
            </w:placeholder>
            <w:showingPlcHdr/>
            <w:date>
              <w:dateFormat w:val="dd-MM-yy HH:mm"/>
              <w:lid w:val="fr-BE"/>
              <w:storeMappedDataAs w:val="dateTime"/>
              <w:calendar w:val="gregorian"/>
            </w:date>
          </w:sdtPr>
          <w:sdtEndPr/>
          <w:sdtContent>
            <w:tc>
              <w:tcPr>
                <w:tcW w:w="6217" w:type="dxa"/>
                <w:gridSpan w:val="3"/>
                <w:tcBorders>
                  <w:left w:val="nil"/>
                </w:tcBorders>
              </w:tcPr>
              <w:p w:rsidR="009A2635" w:rsidRPr="009A2635" w:rsidRDefault="00F517DF" w:rsidP="009A2635">
                <w:r w:rsidRPr="00895910">
                  <w:rPr>
                    <w:rStyle w:val="Textedelespacerserv"/>
                  </w:rPr>
                  <w:t>Cliquez ou appuyez ici pour entrer une date.</w:t>
                </w:r>
              </w:p>
            </w:tc>
          </w:sdtContent>
        </w:sdt>
      </w:tr>
      <w:tr w:rsidR="009A2635" w:rsidRPr="009A2635" w:rsidTr="007C3C74">
        <w:trPr>
          <w:gridAfter w:val="1"/>
          <w:wAfter w:w="15" w:type="dxa"/>
          <w:trHeight w:val="418"/>
        </w:trPr>
        <w:tc>
          <w:tcPr>
            <w:tcW w:w="4030" w:type="dxa"/>
            <w:gridSpan w:val="2"/>
            <w:tcBorders>
              <w:right w:val="nil"/>
            </w:tcBorders>
            <w:shd w:val="clear" w:color="auto" w:fill="DEEAF6" w:themeFill="accent5" w:themeFillTint="33"/>
          </w:tcPr>
          <w:p w:rsidR="009A2635" w:rsidRPr="009A2635" w:rsidRDefault="009A2635" w:rsidP="009A2635">
            <w:pPr>
              <w:rPr>
                <w:b/>
                <w:bCs/>
                <w:color w:val="808080" w:themeColor="background1" w:themeShade="80"/>
              </w:rPr>
            </w:pPr>
            <w:r w:rsidRPr="009A2635">
              <w:rPr>
                <w:b/>
                <w:bCs/>
                <w:color w:val="808080" w:themeColor="background1" w:themeShade="80"/>
              </w:rPr>
              <w:t>Date et heure de fin de l’évènement</w:t>
            </w:r>
          </w:p>
        </w:tc>
        <w:sdt>
          <w:sdtPr>
            <w:id w:val="-1963563586"/>
            <w:lock w:val="sdtLocked"/>
            <w:placeholder>
              <w:docPart w:val="12FBAC0AEE554AA1901D50459831641A"/>
            </w:placeholder>
            <w:showingPlcHdr/>
            <w:date>
              <w:dateFormat w:val="dd-MM-yy HH:mm"/>
              <w:lid w:val="fr-BE"/>
              <w:storeMappedDataAs w:val="dateTime"/>
              <w:calendar w:val="gregorian"/>
            </w:date>
          </w:sdtPr>
          <w:sdtEndPr/>
          <w:sdtContent>
            <w:tc>
              <w:tcPr>
                <w:tcW w:w="6217" w:type="dxa"/>
                <w:gridSpan w:val="3"/>
                <w:tcBorders>
                  <w:left w:val="nil"/>
                </w:tcBorders>
              </w:tcPr>
              <w:p w:rsidR="009A2635" w:rsidRPr="009A2635" w:rsidRDefault="00F517DF" w:rsidP="009A2635">
                <w:r w:rsidRPr="00895910">
                  <w:rPr>
                    <w:rStyle w:val="Textedelespacerserv"/>
                  </w:rPr>
                  <w:t>Cliquez ou appuyez ici pour entrer une date.</w:t>
                </w:r>
              </w:p>
            </w:tc>
          </w:sdtContent>
        </w:sdt>
      </w:tr>
      <w:tr w:rsidR="009A2635" w:rsidRPr="009A2635" w:rsidTr="007C3C74">
        <w:trPr>
          <w:gridAfter w:val="1"/>
          <w:wAfter w:w="15" w:type="dxa"/>
          <w:trHeight w:val="418"/>
        </w:trPr>
        <w:tc>
          <w:tcPr>
            <w:tcW w:w="4030" w:type="dxa"/>
            <w:gridSpan w:val="2"/>
            <w:tcBorders>
              <w:right w:val="nil"/>
            </w:tcBorders>
            <w:shd w:val="clear" w:color="auto" w:fill="DEEAF6" w:themeFill="accent5" w:themeFillTint="33"/>
          </w:tcPr>
          <w:p w:rsidR="009A2635" w:rsidRPr="009A2635" w:rsidRDefault="009A2635" w:rsidP="009A2635">
            <w:pPr>
              <w:rPr>
                <w:b/>
                <w:bCs/>
                <w:color w:val="808080" w:themeColor="background1" w:themeShade="80"/>
              </w:rPr>
            </w:pPr>
            <w:r w:rsidRPr="009A2635">
              <w:rPr>
                <w:b/>
                <w:bCs/>
                <w:color w:val="808080" w:themeColor="background1" w:themeShade="80"/>
              </w:rPr>
              <w:t>Adresse de l’évènement</w:t>
            </w:r>
          </w:p>
        </w:tc>
        <w:sdt>
          <w:sdtPr>
            <w:id w:val="1826555194"/>
            <w:lock w:val="sdtLocked"/>
            <w:placeholder>
              <w:docPart w:val="71BF99CF920A4788B37BDC039AFC5856"/>
            </w:placeholder>
            <w:showingPlcHdr/>
            <w:text/>
          </w:sdtPr>
          <w:sdtEndPr/>
          <w:sdtContent>
            <w:tc>
              <w:tcPr>
                <w:tcW w:w="6217" w:type="dxa"/>
                <w:gridSpan w:val="3"/>
                <w:tcBorders>
                  <w:left w:val="nil"/>
                </w:tcBorders>
              </w:tcPr>
              <w:p w:rsidR="009A2635" w:rsidRPr="009A2635" w:rsidRDefault="00F517DF" w:rsidP="009A2635">
                <w:r w:rsidRPr="00895910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</w:tr>
      <w:tr w:rsidR="009A2635" w:rsidRPr="009A2635" w:rsidTr="007C3C74">
        <w:trPr>
          <w:gridAfter w:val="1"/>
          <w:wAfter w:w="15" w:type="dxa"/>
          <w:trHeight w:val="418"/>
        </w:trPr>
        <w:tc>
          <w:tcPr>
            <w:tcW w:w="4030" w:type="dxa"/>
            <w:gridSpan w:val="2"/>
            <w:tcBorders>
              <w:right w:val="nil"/>
            </w:tcBorders>
            <w:shd w:val="clear" w:color="auto" w:fill="DEEAF6" w:themeFill="accent5" w:themeFillTint="33"/>
          </w:tcPr>
          <w:p w:rsidR="009A2635" w:rsidRPr="009A2635" w:rsidRDefault="009A2635" w:rsidP="009A2635">
            <w:pPr>
              <w:rPr>
                <w:b/>
                <w:bCs/>
                <w:color w:val="808080" w:themeColor="background1" w:themeShade="80"/>
              </w:rPr>
            </w:pPr>
            <w:r w:rsidRPr="009A2635">
              <w:rPr>
                <w:b/>
                <w:bCs/>
                <w:color w:val="808080" w:themeColor="background1" w:themeShade="80"/>
              </w:rPr>
              <w:t>Identité du propriétaire ou ayant droit</w:t>
            </w:r>
          </w:p>
        </w:tc>
        <w:sdt>
          <w:sdtPr>
            <w:id w:val="-1882313455"/>
            <w:lock w:val="sdtLocked"/>
            <w:placeholder>
              <w:docPart w:val="745CC69E0055429B8F7BFB110390FFE2"/>
            </w:placeholder>
            <w:showingPlcHdr/>
            <w:text/>
          </w:sdtPr>
          <w:sdtEndPr/>
          <w:sdtContent>
            <w:tc>
              <w:tcPr>
                <w:tcW w:w="6217" w:type="dxa"/>
                <w:gridSpan w:val="3"/>
                <w:tcBorders>
                  <w:left w:val="nil"/>
                </w:tcBorders>
              </w:tcPr>
              <w:p w:rsidR="009A2635" w:rsidRPr="009A2635" w:rsidRDefault="00F517DF" w:rsidP="009A2635">
                <w:r w:rsidRPr="00895910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</w:tr>
      <w:tr w:rsidR="009A2635" w:rsidTr="00B07C46">
        <w:trPr>
          <w:trHeight w:val="410"/>
        </w:trPr>
        <w:tc>
          <w:tcPr>
            <w:tcW w:w="10262" w:type="dxa"/>
            <w:gridSpan w:val="6"/>
            <w:tcBorders>
              <w:bottom w:val="nil"/>
            </w:tcBorders>
          </w:tcPr>
          <w:p w:rsidR="009A2635" w:rsidRPr="009A2635" w:rsidRDefault="009A2635" w:rsidP="009A2635">
            <w:r w:rsidRPr="009A2635">
              <w:rPr>
                <w:b/>
                <w:bCs/>
                <w:color w:val="808080" w:themeColor="background1" w:themeShade="80"/>
              </w:rPr>
              <w:t>Nature de l’évènement</w:t>
            </w:r>
            <w:r w:rsidRPr="009A2635">
              <w:t xml:space="preserve"> (cochez plusieurs cases si nécessaire) </w:t>
            </w:r>
          </w:p>
        </w:tc>
      </w:tr>
      <w:tr w:rsidR="009A2635" w:rsidRPr="009A2635" w:rsidTr="00B07C46">
        <w:trPr>
          <w:gridAfter w:val="1"/>
          <w:wAfter w:w="15" w:type="dxa"/>
          <w:trHeight w:val="1691"/>
        </w:trPr>
        <w:tc>
          <w:tcPr>
            <w:tcW w:w="2566" w:type="dxa"/>
            <w:tcBorders>
              <w:top w:val="nil"/>
              <w:bottom w:val="nil"/>
              <w:right w:val="nil"/>
            </w:tcBorders>
          </w:tcPr>
          <w:p w:rsidR="00F517DF" w:rsidRPr="0097358B" w:rsidRDefault="00171A50" w:rsidP="009A2635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127830987"/>
                <w:lock w:val="sdtLocked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7358B" w:rsidRPr="0097358B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A32CEC" w:rsidRPr="0097358B">
              <w:rPr>
                <w:sz w:val="20"/>
                <w:szCs w:val="20"/>
              </w:rPr>
              <w:t>Bal sous chapiteau</w:t>
            </w:r>
          </w:p>
          <w:p w:rsidR="00A32CEC" w:rsidRPr="0097358B" w:rsidRDefault="00171A50" w:rsidP="009A2635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869756123"/>
                <w:lock w:val="sdtLocked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7358B" w:rsidRPr="0097358B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A32CEC" w:rsidRPr="0097358B">
              <w:rPr>
                <w:sz w:val="20"/>
                <w:szCs w:val="20"/>
              </w:rPr>
              <w:t>Bal en plein air</w:t>
            </w:r>
          </w:p>
          <w:p w:rsidR="00A32CEC" w:rsidRPr="0097358B" w:rsidRDefault="00171A50" w:rsidP="009A2635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981502656"/>
                <w:lock w:val="sdtLocked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7358B" w:rsidRPr="0097358B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A32CEC" w:rsidRPr="0097358B">
              <w:rPr>
                <w:sz w:val="20"/>
                <w:szCs w:val="20"/>
              </w:rPr>
              <w:t>Bal dans une salle</w:t>
            </w:r>
          </w:p>
          <w:p w:rsidR="00A32CEC" w:rsidRDefault="00171A50" w:rsidP="00A32CEC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1239243859"/>
                <w:lock w:val="sdtLocked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2224" w:rsidRPr="0097358B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A52224" w:rsidRPr="0097358B">
              <w:rPr>
                <w:sz w:val="20"/>
                <w:szCs w:val="20"/>
              </w:rPr>
              <w:t>Souper / diner</w:t>
            </w:r>
          </w:p>
          <w:p w:rsidR="00A52224" w:rsidRDefault="00171A50" w:rsidP="00A32CEC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21008620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2224" w:rsidRPr="0097358B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A52224">
              <w:rPr>
                <w:sz w:val="20"/>
                <w:szCs w:val="20"/>
              </w:rPr>
              <w:t>Soirée dansante</w:t>
            </w:r>
          </w:p>
          <w:p w:rsidR="00A52224" w:rsidRPr="0097358B" w:rsidRDefault="00171A50" w:rsidP="00A52224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1637218462"/>
                <w:lock w:val="sdtLocked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2224" w:rsidRPr="0097358B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A52224" w:rsidRPr="0097358B">
              <w:rPr>
                <w:sz w:val="20"/>
                <w:szCs w:val="20"/>
              </w:rPr>
              <w:t>Fête locale</w:t>
            </w:r>
          </w:p>
          <w:p w:rsidR="00A52224" w:rsidRPr="0097358B" w:rsidRDefault="00A52224" w:rsidP="00A32CEC">
            <w:pPr>
              <w:rPr>
                <w:sz w:val="20"/>
                <w:szCs w:val="20"/>
              </w:rPr>
            </w:pPr>
          </w:p>
        </w:tc>
        <w:tc>
          <w:tcPr>
            <w:tcW w:w="255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A2635" w:rsidRPr="0097358B" w:rsidRDefault="00171A50" w:rsidP="009A2635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926722346"/>
                <w:lock w:val="sdtLocked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7358B" w:rsidRPr="0097358B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A32CEC" w:rsidRPr="0097358B">
              <w:rPr>
                <w:sz w:val="20"/>
                <w:szCs w:val="20"/>
              </w:rPr>
              <w:t>Balade / randonnée</w:t>
            </w:r>
            <w:r w:rsidR="00A52224">
              <w:rPr>
                <w:sz w:val="20"/>
                <w:szCs w:val="20"/>
              </w:rPr>
              <w:t xml:space="preserve"> - si pas pédestre, précisez : </w:t>
            </w:r>
            <w:sdt>
              <w:sdtPr>
                <w:rPr>
                  <w:sz w:val="20"/>
                  <w:szCs w:val="20"/>
                </w:rPr>
                <w:id w:val="162138491"/>
                <w:lock w:val="sdtLocked"/>
                <w:placeholder>
                  <w:docPart w:val="EDB60833D25F47E3B848A690962EA379"/>
                </w:placeholder>
                <w:showingPlcHdr/>
                <w:text/>
              </w:sdtPr>
              <w:sdtEndPr/>
              <w:sdtContent>
                <w:r w:rsidR="00A52224" w:rsidRPr="002D6B41">
                  <w:rPr>
                    <w:rStyle w:val="Textedelespacerserv"/>
                  </w:rPr>
                  <w:t>Cliquez ou appuyez ici pour entrer du texte.</w:t>
                </w:r>
              </w:sdtContent>
            </w:sdt>
            <w:r w:rsidR="00A52224">
              <w:rPr>
                <w:sz w:val="20"/>
                <w:szCs w:val="20"/>
              </w:rPr>
              <w:t xml:space="preserve"> </w:t>
            </w:r>
          </w:p>
          <w:p w:rsidR="00A32CEC" w:rsidRPr="0097358B" w:rsidRDefault="00171A50" w:rsidP="009A2635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518476243"/>
                <w:lock w:val="sdtLocked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7358B" w:rsidRPr="0097358B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A32CEC" w:rsidRPr="0097358B">
              <w:rPr>
                <w:sz w:val="20"/>
                <w:szCs w:val="20"/>
              </w:rPr>
              <w:t>Marché local</w:t>
            </w:r>
          </w:p>
          <w:p w:rsidR="00A32CEC" w:rsidRPr="0097358B" w:rsidRDefault="00171A50" w:rsidP="009A2635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1516726563"/>
                <w:lock w:val="sdtLocked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7358B" w:rsidRPr="0097358B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A32CEC" w:rsidRPr="0097358B">
              <w:rPr>
                <w:sz w:val="20"/>
                <w:szCs w:val="20"/>
              </w:rPr>
              <w:t>Marché de Noël</w:t>
            </w:r>
          </w:p>
          <w:p w:rsidR="0097358B" w:rsidRPr="0097358B" w:rsidRDefault="0097358B" w:rsidP="00A52224">
            <w:pPr>
              <w:rPr>
                <w:sz w:val="20"/>
                <w:szCs w:val="20"/>
              </w:rPr>
            </w:pPr>
          </w:p>
        </w:tc>
        <w:tc>
          <w:tcPr>
            <w:tcW w:w="2565" w:type="dxa"/>
            <w:tcBorders>
              <w:top w:val="nil"/>
              <w:left w:val="nil"/>
              <w:bottom w:val="nil"/>
              <w:right w:val="nil"/>
            </w:tcBorders>
          </w:tcPr>
          <w:p w:rsidR="00A32CEC" w:rsidRPr="0097358B" w:rsidRDefault="00171A50" w:rsidP="009A2635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1981336655"/>
                <w:lock w:val="sdtLocked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7358B" w:rsidRPr="0097358B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A32CEC" w:rsidRPr="0097358B">
              <w:rPr>
                <w:sz w:val="20"/>
                <w:szCs w:val="20"/>
              </w:rPr>
              <w:t>Grand feu</w:t>
            </w:r>
          </w:p>
          <w:p w:rsidR="00A32CEC" w:rsidRPr="0097358B" w:rsidRDefault="00171A50" w:rsidP="009A2635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1173795873"/>
                <w:lock w:val="sdtLocked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7358B" w:rsidRPr="0097358B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A32CEC" w:rsidRPr="0097358B">
              <w:rPr>
                <w:sz w:val="20"/>
                <w:szCs w:val="20"/>
              </w:rPr>
              <w:t>Divertissement extrême</w:t>
            </w:r>
          </w:p>
          <w:p w:rsidR="00A32CEC" w:rsidRDefault="00171A50" w:rsidP="009A2635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243879967"/>
                <w:lock w:val="sdtLocked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7358B" w:rsidRPr="0097358B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A32CEC" w:rsidRPr="0097358B">
              <w:rPr>
                <w:sz w:val="20"/>
                <w:szCs w:val="20"/>
              </w:rPr>
              <w:t>Fête des voisins</w:t>
            </w:r>
          </w:p>
          <w:p w:rsidR="00A52224" w:rsidRDefault="00171A50" w:rsidP="009A2635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145980636"/>
                <w:lock w:val="sdtLocked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2224" w:rsidRPr="0097358B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A52224" w:rsidRPr="0097358B">
              <w:rPr>
                <w:sz w:val="20"/>
                <w:szCs w:val="20"/>
              </w:rPr>
              <w:t>Spectacle / théâtre</w:t>
            </w:r>
          </w:p>
          <w:p w:rsidR="00A52224" w:rsidRPr="0097358B" w:rsidRDefault="00171A50" w:rsidP="00A52224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1801909349"/>
                <w:lock w:val="sdtLocked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2224" w:rsidRPr="0097358B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A52224" w:rsidRPr="0097358B">
              <w:rPr>
                <w:sz w:val="20"/>
                <w:szCs w:val="20"/>
              </w:rPr>
              <w:t>Braderie / brocante</w:t>
            </w:r>
          </w:p>
          <w:p w:rsidR="00A52224" w:rsidRPr="0097358B" w:rsidRDefault="00A52224" w:rsidP="009A2635">
            <w:pPr>
              <w:rPr>
                <w:sz w:val="20"/>
                <w:szCs w:val="20"/>
              </w:rPr>
            </w:pPr>
          </w:p>
        </w:tc>
        <w:tc>
          <w:tcPr>
            <w:tcW w:w="2565" w:type="dxa"/>
            <w:tcBorders>
              <w:top w:val="nil"/>
              <w:left w:val="nil"/>
              <w:bottom w:val="nil"/>
            </w:tcBorders>
          </w:tcPr>
          <w:p w:rsidR="009A2635" w:rsidRPr="0097358B" w:rsidRDefault="00171A50" w:rsidP="009A2635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1539623036"/>
                <w:lock w:val="sdtLocked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7358B" w:rsidRPr="0097358B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A32CEC" w:rsidRPr="0097358B">
              <w:rPr>
                <w:sz w:val="20"/>
                <w:szCs w:val="20"/>
              </w:rPr>
              <w:t>Exposition</w:t>
            </w:r>
          </w:p>
          <w:p w:rsidR="00A32CEC" w:rsidRPr="0097358B" w:rsidRDefault="00171A50" w:rsidP="009A2635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1855175207"/>
                <w:lock w:val="sdtLocked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7358B" w:rsidRPr="0097358B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A32CEC" w:rsidRPr="0097358B">
              <w:rPr>
                <w:sz w:val="20"/>
                <w:szCs w:val="20"/>
              </w:rPr>
              <w:t>Compétition sportive</w:t>
            </w:r>
          </w:p>
          <w:p w:rsidR="00A32CEC" w:rsidRPr="0097358B" w:rsidRDefault="00171A50" w:rsidP="009A2635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49236613"/>
                <w:lock w:val="sdtLocked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7358B" w:rsidRPr="0097358B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A32CEC" w:rsidRPr="0097358B">
              <w:rPr>
                <w:sz w:val="20"/>
                <w:szCs w:val="20"/>
              </w:rPr>
              <w:t>Cortège / carnaval</w:t>
            </w:r>
          </w:p>
          <w:p w:rsidR="00A52224" w:rsidRDefault="00171A50" w:rsidP="00A52224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434523708"/>
                <w:lock w:val="sdtLocked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2224" w:rsidRPr="0097358B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A52224" w:rsidRPr="0097358B">
              <w:rPr>
                <w:sz w:val="20"/>
                <w:szCs w:val="20"/>
              </w:rPr>
              <w:t>Concert / festival</w:t>
            </w:r>
          </w:p>
          <w:p w:rsidR="00A52224" w:rsidRPr="0097358B" w:rsidRDefault="00171A50" w:rsidP="00A52224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1581910541"/>
                <w:lock w:val="sdtLocked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2224" w:rsidRPr="0097358B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A52224" w:rsidRPr="0097358B">
              <w:rPr>
                <w:sz w:val="20"/>
                <w:szCs w:val="20"/>
              </w:rPr>
              <w:t>Feux d’artifice</w:t>
            </w:r>
          </w:p>
          <w:p w:rsidR="00A52224" w:rsidRPr="0097358B" w:rsidRDefault="00A52224" w:rsidP="00A52224">
            <w:pPr>
              <w:rPr>
                <w:sz w:val="20"/>
                <w:szCs w:val="20"/>
              </w:rPr>
            </w:pPr>
          </w:p>
          <w:p w:rsidR="00A32CEC" w:rsidRPr="0097358B" w:rsidRDefault="00A32CEC" w:rsidP="009A2635">
            <w:pPr>
              <w:rPr>
                <w:sz w:val="20"/>
                <w:szCs w:val="20"/>
              </w:rPr>
            </w:pPr>
          </w:p>
        </w:tc>
      </w:tr>
      <w:tr w:rsidR="00A32CEC" w:rsidRPr="009A2635" w:rsidTr="00B07C46">
        <w:trPr>
          <w:gridAfter w:val="1"/>
          <w:wAfter w:w="15" w:type="dxa"/>
        </w:trPr>
        <w:tc>
          <w:tcPr>
            <w:tcW w:w="10247" w:type="dxa"/>
            <w:gridSpan w:val="5"/>
            <w:tcBorders>
              <w:top w:val="nil"/>
              <w:bottom w:val="nil"/>
            </w:tcBorders>
          </w:tcPr>
          <w:p w:rsidR="00A32CEC" w:rsidRPr="0097358B" w:rsidRDefault="00171A50" w:rsidP="009A2635">
            <w:pPr>
              <w:rPr>
                <w:i/>
                <w:iCs/>
                <w:color w:val="808080" w:themeColor="background1" w:themeShade="80"/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2092685451"/>
                <w:lock w:val="sdtLocked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2224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A32CEC" w:rsidRPr="0097358B">
              <w:rPr>
                <w:sz w:val="20"/>
                <w:szCs w:val="20"/>
              </w:rPr>
              <w:t>Autre, à préciser ici</w:t>
            </w:r>
            <w:r w:rsidR="0097358B" w:rsidRPr="0097358B">
              <w:rPr>
                <w:i/>
                <w:iCs/>
                <w:color w:val="808080" w:themeColor="background1" w:themeShade="80"/>
                <w:sz w:val="20"/>
                <w:szCs w:val="20"/>
              </w:rPr>
              <w:t xml:space="preserve"> : </w:t>
            </w:r>
            <w:sdt>
              <w:sdtPr>
                <w:rPr>
                  <w:i/>
                  <w:iCs/>
                  <w:color w:val="808080" w:themeColor="background1" w:themeShade="80"/>
                  <w:sz w:val="20"/>
                  <w:szCs w:val="20"/>
                </w:rPr>
                <w:id w:val="536465419"/>
                <w:lock w:val="sdtLocked"/>
                <w:placeholder>
                  <w:docPart w:val="F572EAFFD04F43A1A9CDF9C256E3CEBB"/>
                </w:placeholder>
                <w:showingPlcHdr/>
                <w:text/>
              </w:sdtPr>
              <w:sdtEndPr/>
              <w:sdtContent>
                <w:r w:rsidR="0097358B" w:rsidRPr="0097358B">
                  <w:rPr>
                    <w:rStyle w:val="Textedelespacerserv"/>
                    <w:sz w:val="20"/>
                    <w:szCs w:val="20"/>
                  </w:rPr>
                  <w:t>Cliquez ou appuyez ici pour entrer du texte.</w:t>
                </w:r>
              </w:sdtContent>
            </w:sdt>
          </w:p>
        </w:tc>
      </w:tr>
      <w:tr w:rsidR="009A2635" w:rsidRPr="009A2635" w:rsidTr="00A52224">
        <w:trPr>
          <w:gridAfter w:val="1"/>
          <w:wAfter w:w="15" w:type="dxa"/>
        </w:trPr>
        <w:tc>
          <w:tcPr>
            <w:tcW w:w="10247" w:type="dxa"/>
            <w:gridSpan w:val="5"/>
            <w:tcBorders>
              <w:top w:val="nil"/>
            </w:tcBorders>
            <w:shd w:val="clear" w:color="auto" w:fill="FBBDC1"/>
          </w:tcPr>
          <w:p w:rsidR="009A2635" w:rsidRPr="00A52224" w:rsidRDefault="009A2635" w:rsidP="009A2635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A52224">
              <w:rPr>
                <w:b/>
                <w:bCs/>
                <w:i/>
                <w:iCs/>
                <w:color w:val="808080" w:themeColor="background1" w:themeShade="80"/>
                <w:sz w:val="20"/>
                <w:szCs w:val="20"/>
              </w:rPr>
              <w:t xml:space="preserve">Les courses cyclistes et sports moteurs </w:t>
            </w:r>
            <w:r w:rsidR="00A52224" w:rsidRPr="00A52224">
              <w:rPr>
                <w:b/>
                <w:bCs/>
                <w:i/>
                <w:iCs/>
                <w:color w:val="808080" w:themeColor="background1" w:themeShade="80"/>
                <w:sz w:val="20"/>
                <w:szCs w:val="20"/>
              </w:rPr>
              <w:t>f</w:t>
            </w:r>
            <w:r w:rsidRPr="00A52224">
              <w:rPr>
                <w:b/>
                <w:bCs/>
                <w:i/>
                <w:iCs/>
                <w:color w:val="808080" w:themeColor="background1" w:themeShade="80"/>
                <w:sz w:val="20"/>
                <w:szCs w:val="20"/>
              </w:rPr>
              <w:t>ont l’objet d’une demande particulière et d’un formulaire adapté -&gt; contactez votre commune</w:t>
            </w:r>
          </w:p>
        </w:tc>
      </w:tr>
      <w:tr w:rsidR="009A2635" w:rsidRPr="009A2635" w:rsidTr="00B07C46">
        <w:trPr>
          <w:gridAfter w:val="1"/>
          <w:wAfter w:w="15" w:type="dxa"/>
        </w:trPr>
        <w:tc>
          <w:tcPr>
            <w:tcW w:w="2566" w:type="dxa"/>
            <w:tcBorders>
              <w:right w:val="nil"/>
            </w:tcBorders>
            <w:shd w:val="clear" w:color="auto" w:fill="DEEAF6" w:themeFill="accent5" w:themeFillTint="33"/>
          </w:tcPr>
          <w:p w:rsidR="009A2635" w:rsidRPr="009A2635" w:rsidRDefault="009A2635" w:rsidP="009A2635">
            <w:r w:rsidRPr="007C3C74">
              <w:rPr>
                <w:b/>
                <w:bCs/>
                <w:color w:val="808080" w:themeColor="background1" w:themeShade="80"/>
              </w:rPr>
              <w:t>Type de lieu ?</w:t>
            </w:r>
          </w:p>
        </w:tc>
        <w:tc>
          <w:tcPr>
            <w:tcW w:w="2551" w:type="dxa"/>
            <w:gridSpan w:val="2"/>
            <w:tcBorders>
              <w:left w:val="nil"/>
            </w:tcBorders>
          </w:tcPr>
          <w:p w:rsidR="009A2635" w:rsidRPr="0097358B" w:rsidRDefault="00171A50" w:rsidP="009A2635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632561456"/>
                <w:lock w:val="sdtLocked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7358B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97358B" w:rsidRPr="0097358B">
              <w:rPr>
                <w:sz w:val="20"/>
                <w:szCs w:val="20"/>
              </w:rPr>
              <w:t>En plein air</w:t>
            </w:r>
          </w:p>
          <w:p w:rsidR="007C3C74" w:rsidRPr="0097358B" w:rsidRDefault="00171A50" w:rsidP="0097358B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1221594989"/>
                <w:lock w:val="sdtLocked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7358B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97358B" w:rsidRPr="0097358B">
              <w:rPr>
                <w:sz w:val="20"/>
                <w:szCs w:val="20"/>
              </w:rPr>
              <w:t>En lieu clos et couvert</w:t>
            </w:r>
          </w:p>
        </w:tc>
        <w:tc>
          <w:tcPr>
            <w:tcW w:w="2565" w:type="dxa"/>
          </w:tcPr>
          <w:p w:rsidR="009A2635" w:rsidRPr="0097358B" w:rsidRDefault="00171A50" w:rsidP="009A2635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1506486909"/>
                <w:lock w:val="sdtLocked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7358B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97358B" w:rsidRPr="0097358B">
              <w:rPr>
                <w:sz w:val="20"/>
                <w:szCs w:val="20"/>
              </w:rPr>
              <w:t>Sur terrain privé</w:t>
            </w:r>
          </w:p>
          <w:p w:rsidR="0097358B" w:rsidRPr="0097358B" w:rsidRDefault="00171A50" w:rsidP="009A2635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1077130921"/>
                <w:lock w:val="sdtLocked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7358B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97358B" w:rsidRPr="0097358B">
              <w:rPr>
                <w:sz w:val="20"/>
                <w:szCs w:val="20"/>
              </w:rPr>
              <w:t>Sur domaine public</w:t>
            </w:r>
          </w:p>
        </w:tc>
        <w:tc>
          <w:tcPr>
            <w:tcW w:w="2565" w:type="dxa"/>
          </w:tcPr>
          <w:p w:rsidR="009A2635" w:rsidRPr="0097358B" w:rsidRDefault="00171A50" w:rsidP="009A2635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572114477"/>
                <w:lock w:val="sdtLocked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7358B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97358B" w:rsidRPr="0097358B">
              <w:rPr>
                <w:sz w:val="20"/>
                <w:szCs w:val="20"/>
              </w:rPr>
              <w:t>Sur la voie publique</w:t>
            </w:r>
          </w:p>
        </w:tc>
      </w:tr>
    </w:tbl>
    <w:p w:rsidR="0097358B" w:rsidRPr="007559C6" w:rsidRDefault="0097358B" w:rsidP="009A2635">
      <w:pPr>
        <w:ind w:left="360"/>
        <w:rPr>
          <w:sz w:val="20"/>
          <w:szCs w:val="20"/>
        </w:rPr>
      </w:pPr>
    </w:p>
    <w:p w:rsidR="007559C6" w:rsidRPr="0067139B" w:rsidRDefault="007559C6" w:rsidP="007559C6">
      <w:pPr>
        <w:pStyle w:val="Paragraphedeliste"/>
        <w:numPr>
          <w:ilvl w:val="0"/>
          <w:numId w:val="1"/>
        </w:numPr>
        <w:pBdr>
          <w:top w:val="single" w:sz="4" w:space="1" w:color="5B9BD5" w:themeColor="accent5"/>
          <w:bottom w:val="single" w:sz="4" w:space="1" w:color="5B9BD5" w:themeColor="accent5"/>
        </w:pBdr>
        <w:shd w:val="clear" w:color="auto" w:fill="DEEAF6" w:themeFill="accent5" w:themeFillTint="33"/>
        <w:rPr>
          <w:b/>
          <w:bCs/>
          <w:sz w:val="32"/>
          <w:szCs w:val="32"/>
        </w:rPr>
      </w:pPr>
      <w:r w:rsidRPr="0067139B">
        <w:rPr>
          <w:b/>
          <w:bCs/>
          <w:sz w:val="32"/>
          <w:szCs w:val="32"/>
        </w:rPr>
        <w:t>Données de l’organisateur</w:t>
      </w:r>
    </w:p>
    <w:p w:rsidR="007559C6" w:rsidRDefault="007559C6" w:rsidP="009A2635">
      <w:pPr>
        <w:ind w:left="360"/>
        <w:rPr>
          <w:sz w:val="8"/>
          <w:szCs w:val="8"/>
        </w:rPr>
      </w:pPr>
    </w:p>
    <w:p w:rsidR="00A52224" w:rsidRDefault="00A52224" w:rsidP="009A2635">
      <w:pPr>
        <w:ind w:left="360"/>
        <w:rPr>
          <w:sz w:val="8"/>
          <w:szCs w:val="8"/>
        </w:rPr>
      </w:pPr>
    </w:p>
    <w:tbl>
      <w:tblPr>
        <w:tblStyle w:val="Grilledutableau"/>
        <w:tblW w:w="0" w:type="auto"/>
        <w:tblInd w:w="360" w:type="dxa"/>
        <w:tblLook w:val="04A0" w:firstRow="1" w:lastRow="0" w:firstColumn="1" w:lastColumn="0" w:noHBand="0" w:noVBand="1"/>
      </w:tblPr>
      <w:tblGrid>
        <w:gridCol w:w="2564"/>
        <w:gridCol w:w="615"/>
        <w:gridCol w:w="1951"/>
        <w:gridCol w:w="2566"/>
        <w:gridCol w:w="2566"/>
      </w:tblGrid>
      <w:tr w:rsidR="00A52224" w:rsidRPr="00FC5D35" w:rsidTr="00AD3431">
        <w:tc>
          <w:tcPr>
            <w:tcW w:w="10262" w:type="dxa"/>
            <w:gridSpan w:val="5"/>
            <w:tcBorders>
              <w:left w:val="nil"/>
              <w:bottom w:val="single" w:sz="4" w:space="0" w:color="auto"/>
              <w:right w:val="nil"/>
            </w:tcBorders>
          </w:tcPr>
          <w:p w:rsidR="00A52224" w:rsidRPr="00FC5D35" w:rsidRDefault="00A52224" w:rsidP="00AD3431">
            <w:pPr>
              <w:jc w:val="center"/>
              <w:rPr>
                <w:b/>
                <w:bCs/>
                <w:color w:val="808080" w:themeColor="background1" w:themeShade="80"/>
              </w:rPr>
            </w:pPr>
            <w:r>
              <w:rPr>
                <w:b/>
                <w:bCs/>
                <w:color w:val="808080" w:themeColor="background1" w:themeShade="80"/>
              </w:rPr>
              <w:t>Statut de l’organisateur</w:t>
            </w:r>
          </w:p>
        </w:tc>
      </w:tr>
      <w:tr w:rsidR="00A52224" w:rsidRPr="0097358B" w:rsidTr="00AD3431">
        <w:tc>
          <w:tcPr>
            <w:tcW w:w="2564" w:type="dxa"/>
            <w:tcBorders>
              <w:left w:val="nil"/>
              <w:right w:val="nil"/>
            </w:tcBorders>
          </w:tcPr>
          <w:p w:rsidR="00A52224" w:rsidRPr="0097358B" w:rsidRDefault="00171A50" w:rsidP="00AD3431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808911754"/>
                <w:lock w:val="sdtLocked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2224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A52224" w:rsidRPr="0097358B">
              <w:rPr>
                <w:sz w:val="20"/>
                <w:szCs w:val="20"/>
              </w:rPr>
              <w:t>Autorité publique</w:t>
            </w:r>
          </w:p>
        </w:tc>
        <w:tc>
          <w:tcPr>
            <w:tcW w:w="2566" w:type="dxa"/>
            <w:gridSpan w:val="2"/>
            <w:tcBorders>
              <w:left w:val="nil"/>
              <w:right w:val="nil"/>
            </w:tcBorders>
          </w:tcPr>
          <w:p w:rsidR="00A52224" w:rsidRPr="0097358B" w:rsidRDefault="00171A50" w:rsidP="00AD3431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1677563368"/>
                <w:lock w:val="sdtLocked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2224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A52224" w:rsidRPr="0097358B">
              <w:rPr>
                <w:sz w:val="20"/>
                <w:szCs w:val="20"/>
              </w:rPr>
              <w:t>Personne physique</w:t>
            </w:r>
          </w:p>
        </w:tc>
        <w:tc>
          <w:tcPr>
            <w:tcW w:w="2566" w:type="dxa"/>
            <w:tcBorders>
              <w:left w:val="nil"/>
              <w:right w:val="nil"/>
            </w:tcBorders>
          </w:tcPr>
          <w:p w:rsidR="00A52224" w:rsidRPr="0097358B" w:rsidRDefault="00171A50" w:rsidP="00AD3431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1367712954"/>
                <w:lock w:val="sdtLocked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2224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A52224" w:rsidRPr="0097358B">
              <w:rPr>
                <w:sz w:val="20"/>
                <w:szCs w:val="20"/>
              </w:rPr>
              <w:t>Personne morale</w:t>
            </w:r>
          </w:p>
        </w:tc>
        <w:tc>
          <w:tcPr>
            <w:tcW w:w="2566" w:type="dxa"/>
            <w:tcBorders>
              <w:left w:val="nil"/>
              <w:right w:val="nil"/>
            </w:tcBorders>
          </w:tcPr>
          <w:p w:rsidR="00A52224" w:rsidRPr="0097358B" w:rsidRDefault="00171A50" w:rsidP="00AD3431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2083601052"/>
                <w:lock w:val="sdtLocked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2224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A52224">
              <w:rPr>
                <w:sz w:val="20"/>
                <w:szCs w:val="20"/>
              </w:rPr>
              <w:t>Association de fait</w:t>
            </w:r>
          </w:p>
        </w:tc>
      </w:tr>
      <w:tr w:rsidR="00471CFC" w:rsidRPr="0097358B" w:rsidTr="00AD3431">
        <w:tc>
          <w:tcPr>
            <w:tcW w:w="10262" w:type="dxa"/>
            <w:gridSpan w:val="5"/>
            <w:tcBorders>
              <w:left w:val="nil"/>
              <w:right w:val="nil"/>
            </w:tcBorders>
          </w:tcPr>
          <w:p w:rsidR="00471CFC" w:rsidRDefault="00171A50" w:rsidP="00AD3431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490760940"/>
                <w:lock w:val="sdtLocked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71CFC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471CFC">
              <w:rPr>
                <w:sz w:val="20"/>
                <w:szCs w:val="20"/>
              </w:rPr>
              <w:t xml:space="preserve">Autres, précisez : </w:t>
            </w:r>
            <w:sdt>
              <w:sdtPr>
                <w:rPr>
                  <w:sz w:val="20"/>
                  <w:szCs w:val="20"/>
                </w:rPr>
                <w:id w:val="-653757587"/>
                <w:lock w:val="sdtLocked"/>
                <w:placeholder>
                  <w:docPart w:val="33995030533143C88F2303D9765CBC4D"/>
                </w:placeholder>
                <w:showingPlcHdr/>
                <w:text/>
              </w:sdtPr>
              <w:sdtEndPr/>
              <w:sdtContent>
                <w:r w:rsidR="00471CFC" w:rsidRPr="002D6B41">
                  <w:rPr>
                    <w:rStyle w:val="Textedelespacerserv"/>
                  </w:rPr>
                  <w:t>Cliquez ou appuyez ici pour entrer du texte.</w:t>
                </w:r>
              </w:sdtContent>
            </w:sdt>
          </w:p>
        </w:tc>
      </w:tr>
      <w:tr w:rsidR="00A52224" w:rsidRPr="00FC5D35" w:rsidTr="00AD3431">
        <w:tc>
          <w:tcPr>
            <w:tcW w:w="3179" w:type="dxa"/>
            <w:gridSpan w:val="2"/>
            <w:tcBorders>
              <w:left w:val="nil"/>
              <w:right w:val="nil"/>
            </w:tcBorders>
            <w:shd w:val="clear" w:color="auto" w:fill="DEEAF6" w:themeFill="accent5" w:themeFillTint="33"/>
          </w:tcPr>
          <w:p w:rsidR="00A52224" w:rsidRPr="00FC5D35" w:rsidRDefault="00A52224" w:rsidP="00AD3431">
            <w:pPr>
              <w:rPr>
                <w:b/>
                <w:bCs/>
                <w:color w:val="808080" w:themeColor="background1" w:themeShade="80"/>
              </w:rPr>
            </w:pPr>
            <w:r>
              <w:rPr>
                <w:b/>
                <w:bCs/>
                <w:color w:val="808080" w:themeColor="background1" w:themeShade="80"/>
              </w:rPr>
              <w:t>Numéro de TVA (si pertinent)</w:t>
            </w:r>
          </w:p>
        </w:tc>
        <w:sdt>
          <w:sdtPr>
            <w:rPr>
              <w:b/>
              <w:bCs/>
              <w:color w:val="808080" w:themeColor="background1" w:themeShade="80"/>
            </w:rPr>
            <w:id w:val="1281841268"/>
            <w:lock w:val="sdtLocked"/>
            <w:placeholder>
              <w:docPart w:val="AF097A0541B24B1EA233ACC68E031C05"/>
            </w:placeholder>
            <w:showingPlcHdr/>
            <w:text/>
          </w:sdtPr>
          <w:sdtEndPr/>
          <w:sdtContent>
            <w:tc>
              <w:tcPr>
                <w:tcW w:w="7083" w:type="dxa"/>
                <w:gridSpan w:val="3"/>
                <w:tcBorders>
                  <w:left w:val="nil"/>
                  <w:right w:val="nil"/>
                </w:tcBorders>
              </w:tcPr>
              <w:p w:rsidR="00A52224" w:rsidRPr="00FC5D35" w:rsidRDefault="00A52224" w:rsidP="00AD3431">
                <w:pPr>
                  <w:rPr>
                    <w:b/>
                    <w:bCs/>
                    <w:color w:val="808080" w:themeColor="background1" w:themeShade="80"/>
                  </w:rPr>
                </w:pPr>
                <w:r w:rsidRPr="00895910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</w:tr>
    </w:tbl>
    <w:p w:rsidR="00A52224" w:rsidRDefault="00A52224" w:rsidP="009A2635">
      <w:pPr>
        <w:ind w:left="360"/>
        <w:rPr>
          <w:sz w:val="8"/>
          <w:szCs w:val="8"/>
        </w:rPr>
      </w:pPr>
    </w:p>
    <w:p w:rsidR="00127912" w:rsidRDefault="00127912" w:rsidP="009A2635">
      <w:pPr>
        <w:ind w:left="360"/>
        <w:rPr>
          <w:sz w:val="8"/>
          <w:szCs w:val="8"/>
        </w:rPr>
        <w:sectPr w:rsidR="00127912" w:rsidSect="00705C1C">
          <w:headerReference w:type="default" r:id="rId11"/>
          <w:pgSz w:w="11906" w:h="16838"/>
          <w:pgMar w:top="993" w:right="707" w:bottom="1417" w:left="567" w:header="708" w:footer="708" w:gutter="0"/>
          <w:cols w:space="708"/>
          <w:docGrid w:linePitch="360"/>
        </w:sectPr>
      </w:pPr>
    </w:p>
    <w:p w:rsidR="00A52224" w:rsidRDefault="00A52224" w:rsidP="009A2635">
      <w:pPr>
        <w:ind w:left="360"/>
        <w:rPr>
          <w:sz w:val="8"/>
          <w:szCs w:val="8"/>
        </w:rPr>
      </w:pPr>
    </w:p>
    <w:tbl>
      <w:tblPr>
        <w:tblStyle w:val="Grilledutableau"/>
        <w:tblW w:w="0" w:type="auto"/>
        <w:tblInd w:w="360" w:type="dxa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4176"/>
        <w:gridCol w:w="960"/>
        <w:gridCol w:w="5136"/>
      </w:tblGrid>
      <w:tr w:rsidR="007559C6" w:rsidRPr="00FC5D35" w:rsidTr="00471CFC">
        <w:tc>
          <w:tcPr>
            <w:tcW w:w="4176" w:type="dxa"/>
            <w:tcBorders>
              <w:bottom w:val="nil"/>
              <w:right w:val="nil"/>
            </w:tcBorders>
            <w:shd w:val="clear" w:color="auto" w:fill="DEEAF6" w:themeFill="accent5" w:themeFillTint="33"/>
          </w:tcPr>
          <w:p w:rsidR="007559C6" w:rsidRPr="00FC5D35" w:rsidRDefault="007559C6" w:rsidP="00AD3431">
            <w:pPr>
              <w:rPr>
                <w:b/>
                <w:bCs/>
                <w:color w:val="808080" w:themeColor="background1" w:themeShade="80"/>
              </w:rPr>
            </w:pPr>
            <w:r>
              <w:rPr>
                <w:b/>
                <w:bCs/>
                <w:color w:val="808080" w:themeColor="background1" w:themeShade="80"/>
              </w:rPr>
              <w:t>Nom + Prénom</w:t>
            </w:r>
          </w:p>
        </w:tc>
        <w:sdt>
          <w:sdtPr>
            <w:rPr>
              <w:b/>
              <w:bCs/>
              <w:color w:val="808080" w:themeColor="background1" w:themeShade="80"/>
            </w:rPr>
            <w:id w:val="1446114274"/>
            <w:placeholder>
              <w:docPart w:val="A7A704D3AB5B435884D8D698DDFCA355"/>
            </w:placeholder>
            <w:showingPlcHdr/>
            <w:text/>
          </w:sdtPr>
          <w:sdtEndPr/>
          <w:sdtContent>
            <w:tc>
              <w:tcPr>
                <w:tcW w:w="6096" w:type="dxa"/>
                <w:gridSpan w:val="2"/>
                <w:tcBorders>
                  <w:left w:val="nil"/>
                  <w:bottom w:val="nil"/>
                </w:tcBorders>
              </w:tcPr>
              <w:p w:rsidR="007559C6" w:rsidRPr="00FC5D35" w:rsidRDefault="007559C6" w:rsidP="00AD3431">
                <w:pPr>
                  <w:rPr>
                    <w:b/>
                    <w:bCs/>
                    <w:color w:val="808080" w:themeColor="background1" w:themeShade="80"/>
                  </w:rPr>
                </w:pPr>
                <w:r w:rsidRPr="00895910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</w:tr>
      <w:tr w:rsidR="007559C6" w:rsidRPr="00FC5D35" w:rsidTr="00471CFC">
        <w:tc>
          <w:tcPr>
            <w:tcW w:w="4176" w:type="dxa"/>
            <w:tcBorders>
              <w:top w:val="nil"/>
              <w:bottom w:val="nil"/>
              <w:right w:val="nil"/>
            </w:tcBorders>
            <w:shd w:val="clear" w:color="auto" w:fill="DEEAF6" w:themeFill="accent5" w:themeFillTint="33"/>
          </w:tcPr>
          <w:p w:rsidR="007559C6" w:rsidRPr="00FC5D35" w:rsidRDefault="00471CFC" w:rsidP="00AD3431">
            <w:pPr>
              <w:rPr>
                <w:b/>
                <w:bCs/>
                <w:color w:val="808080" w:themeColor="background1" w:themeShade="80"/>
              </w:rPr>
            </w:pPr>
            <w:r>
              <w:rPr>
                <w:b/>
                <w:bCs/>
                <w:color w:val="808080" w:themeColor="background1" w:themeShade="80"/>
              </w:rPr>
              <w:t xml:space="preserve">N° Registre national </w:t>
            </w:r>
          </w:p>
        </w:tc>
        <w:sdt>
          <w:sdtPr>
            <w:rPr>
              <w:b/>
              <w:bCs/>
              <w:color w:val="808080" w:themeColor="background1" w:themeShade="80"/>
            </w:rPr>
            <w:id w:val="-1800984024"/>
            <w:placeholder>
              <w:docPart w:val="0121AF559D134E3981ADA8D529E120CF"/>
            </w:placeholder>
            <w:showingPlcHdr/>
            <w:text/>
          </w:sdtPr>
          <w:sdtEndPr/>
          <w:sdtContent>
            <w:tc>
              <w:tcPr>
                <w:tcW w:w="6096" w:type="dxa"/>
                <w:gridSpan w:val="2"/>
                <w:tcBorders>
                  <w:top w:val="nil"/>
                  <w:left w:val="nil"/>
                  <w:bottom w:val="nil"/>
                </w:tcBorders>
              </w:tcPr>
              <w:p w:rsidR="007559C6" w:rsidRPr="00FC5D35" w:rsidRDefault="007559C6" w:rsidP="00AD3431">
                <w:pPr>
                  <w:rPr>
                    <w:b/>
                    <w:bCs/>
                    <w:color w:val="808080" w:themeColor="background1" w:themeShade="80"/>
                  </w:rPr>
                </w:pPr>
                <w:r w:rsidRPr="00895910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</w:tr>
      <w:tr w:rsidR="007559C6" w:rsidRPr="00FC5D35" w:rsidTr="00471CFC">
        <w:tc>
          <w:tcPr>
            <w:tcW w:w="4176" w:type="dxa"/>
            <w:tcBorders>
              <w:top w:val="nil"/>
              <w:bottom w:val="nil"/>
              <w:right w:val="nil"/>
            </w:tcBorders>
            <w:shd w:val="clear" w:color="auto" w:fill="DEEAF6" w:themeFill="accent5" w:themeFillTint="33"/>
          </w:tcPr>
          <w:p w:rsidR="007559C6" w:rsidRDefault="007559C6" w:rsidP="00AD3431">
            <w:pPr>
              <w:rPr>
                <w:b/>
                <w:bCs/>
                <w:color w:val="808080" w:themeColor="background1" w:themeShade="80"/>
              </w:rPr>
            </w:pPr>
            <w:r>
              <w:rPr>
                <w:b/>
                <w:bCs/>
                <w:color w:val="808080" w:themeColor="background1" w:themeShade="80"/>
              </w:rPr>
              <w:t>Adresse</w:t>
            </w:r>
          </w:p>
          <w:p w:rsidR="007559C6" w:rsidRDefault="007559C6" w:rsidP="00AD3431">
            <w:pPr>
              <w:rPr>
                <w:b/>
                <w:bCs/>
                <w:color w:val="808080" w:themeColor="background1" w:themeShade="80"/>
              </w:rPr>
            </w:pPr>
          </w:p>
          <w:p w:rsidR="007559C6" w:rsidRPr="00FC5D35" w:rsidRDefault="007559C6" w:rsidP="00AD3431">
            <w:pPr>
              <w:rPr>
                <w:b/>
                <w:bCs/>
                <w:color w:val="808080" w:themeColor="background1" w:themeShade="80"/>
              </w:rPr>
            </w:pPr>
          </w:p>
        </w:tc>
        <w:sdt>
          <w:sdtPr>
            <w:rPr>
              <w:b/>
              <w:bCs/>
              <w:color w:val="808080" w:themeColor="background1" w:themeShade="80"/>
            </w:rPr>
            <w:id w:val="-929125263"/>
            <w:placeholder>
              <w:docPart w:val="D2C82B67A8334C6F8B845175AF85AC81"/>
            </w:placeholder>
            <w:showingPlcHdr/>
            <w:text w:multiLine="1"/>
          </w:sdtPr>
          <w:sdtEndPr/>
          <w:sdtContent>
            <w:tc>
              <w:tcPr>
                <w:tcW w:w="6096" w:type="dxa"/>
                <w:gridSpan w:val="2"/>
                <w:tcBorders>
                  <w:top w:val="nil"/>
                  <w:left w:val="nil"/>
                  <w:bottom w:val="nil"/>
                </w:tcBorders>
              </w:tcPr>
              <w:p w:rsidR="007559C6" w:rsidRPr="00FC5D35" w:rsidRDefault="007559C6" w:rsidP="00AD3431">
                <w:pPr>
                  <w:rPr>
                    <w:b/>
                    <w:bCs/>
                    <w:color w:val="808080" w:themeColor="background1" w:themeShade="80"/>
                  </w:rPr>
                </w:pPr>
                <w:r w:rsidRPr="00895910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</w:tr>
      <w:tr w:rsidR="00FC5D35" w:rsidRPr="00FC5D35" w:rsidTr="00471CFC">
        <w:tc>
          <w:tcPr>
            <w:tcW w:w="4176" w:type="dxa"/>
            <w:tcBorders>
              <w:top w:val="nil"/>
              <w:bottom w:val="nil"/>
              <w:right w:val="nil"/>
            </w:tcBorders>
            <w:shd w:val="clear" w:color="auto" w:fill="DEEAF6" w:themeFill="accent5" w:themeFillTint="33"/>
          </w:tcPr>
          <w:p w:rsidR="00FC5D35" w:rsidRPr="00FC5D35" w:rsidRDefault="00FC5D35" w:rsidP="009A2635">
            <w:pPr>
              <w:rPr>
                <w:b/>
                <w:bCs/>
                <w:color w:val="808080" w:themeColor="background1" w:themeShade="80"/>
              </w:rPr>
            </w:pPr>
            <w:r>
              <w:rPr>
                <w:b/>
                <w:bCs/>
                <w:color w:val="808080" w:themeColor="background1" w:themeShade="80"/>
              </w:rPr>
              <w:t>Téléphone mobile (GSM)</w:t>
            </w:r>
          </w:p>
        </w:tc>
        <w:sdt>
          <w:sdtPr>
            <w:rPr>
              <w:b/>
              <w:bCs/>
              <w:color w:val="808080" w:themeColor="background1" w:themeShade="80"/>
            </w:rPr>
            <w:id w:val="1181934527"/>
            <w:lock w:val="sdtLocked"/>
            <w:placeholder>
              <w:docPart w:val="480A9441F16F47EBA92643EE7DBBAC89"/>
            </w:placeholder>
            <w:showingPlcHdr/>
            <w:text/>
          </w:sdtPr>
          <w:sdtEndPr/>
          <w:sdtContent>
            <w:tc>
              <w:tcPr>
                <w:tcW w:w="6096" w:type="dxa"/>
                <w:gridSpan w:val="2"/>
                <w:tcBorders>
                  <w:top w:val="nil"/>
                  <w:left w:val="nil"/>
                  <w:bottom w:val="nil"/>
                </w:tcBorders>
              </w:tcPr>
              <w:p w:rsidR="00FC5D35" w:rsidRPr="00FC5D35" w:rsidRDefault="00FC5D35" w:rsidP="009A2635">
                <w:pPr>
                  <w:rPr>
                    <w:b/>
                    <w:bCs/>
                    <w:color w:val="808080" w:themeColor="background1" w:themeShade="80"/>
                  </w:rPr>
                </w:pPr>
                <w:r w:rsidRPr="00895910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</w:tr>
      <w:tr w:rsidR="00FC5D35" w:rsidRPr="00FC5D35" w:rsidTr="00B07C46">
        <w:tc>
          <w:tcPr>
            <w:tcW w:w="4176" w:type="dxa"/>
            <w:tcBorders>
              <w:top w:val="nil"/>
              <w:bottom w:val="nil"/>
              <w:right w:val="nil"/>
            </w:tcBorders>
            <w:shd w:val="clear" w:color="auto" w:fill="DEEAF6" w:themeFill="accent5" w:themeFillTint="33"/>
          </w:tcPr>
          <w:p w:rsidR="00FC5D35" w:rsidRPr="00FC5D35" w:rsidRDefault="00FC5D35" w:rsidP="009A2635">
            <w:pPr>
              <w:rPr>
                <w:b/>
                <w:bCs/>
                <w:color w:val="808080" w:themeColor="background1" w:themeShade="80"/>
              </w:rPr>
            </w:pPr>
            <w:r>
              <w:rPr>
                <w:b/>
                <w:bCs/>
                <w:color w:val="808080" w:themeColor="background1" w:themeShade="80"/>
              </w:rPr>
              <w:t>E-mail</w:t>
            </w:r>
          </w:p>
        </w:tc>
        <w:sdt>
          <w:sdtPr>
            <w:rPr>
              <w:b/>
              <w:bCs/>
              <w:color w:val="808080" w:themeColor="background1" w:themeShade="80"/>
            </w:rPr>
            <w:id w:val="963157909"/>
            <w:lock w:val="sdtLocked"/>
            <w:placeholder>
              <w:docPart w:val="237E4A5401B2487499F59A713A01F69B"/>
            </w:placeholder>
            <w:showingPlcHdr/>
            <w:text/>
          </w:sdtPr>
          <w:sdtEndPr/>
          <w:sdtContent>
            <w:tc>
              <w:tcPr>
                <w:tcW w:w="6096" w:type="dxa"/>
                <w:gridSpan w:val="2"/>
                <w:tcBorders>
                  <w:top w:val="nil"/>
                  <w:left w:val="nil"/>
                  <w:bottom w:val="nil"/>
                </w:tcBorders>
              </w:tcPr>
              <w:p w:rsidR="00FC5D35" w:rsidRPr="00FC5D35" w:rsidRDefault="00FC5D35" w:rsidP="009A2635">
                <w:pPr>
                  <w:rPr>
                    <w:b/>
                    <w:bCs/>
                    <w:color w:val="808080" w:themeColor="background1" w:themeShade="80"/>
                  </w:rPr>
                </w:pPr>
                <w:r w:rsidRPr="00895910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</w:tr>
      <w:tr w:rsidR="00FC5D35" w:rsidRPr="00FC5D35" w:rsidTr="00471CFC">
        <w:tc>
          <w:tcPr>
            <w:tcW w:w="4176" w:type="dxa"/>
            <w:tcBorders>
              <w:top w:val="nil"/>
              <w:bottom w:val="nil"/>
              <w:right w:val="nil"/>
            </w:tcBorders>
            <w:shd w:val="clear" w:color="auto" w:fill="DEEAF6" w:themeFill="accent5" w:themeFillTint="33"/>
          </w:tcPr>
          <w:p w:rsidR="00FC5D35" w:rsidRPr="00FC5D35" w:rsidRDefault="00FC5D35" w:rsidP="009A2635">
            <w:pPr>
              <w:rPr>
                <w:b/>
                <w:bCs/>
                <w:color w:val="808080" w:themeColor="background1" w:themeShade="80"/>
              </w:rPr>
            </w:pPr>
            <w:r>
              <w:rPr>
                <w:b/>
                <w:bCs/>
                <w:color w:val="808080" w:themeColor="background1" w:themeShade="80"/>
              </w:rPr>
              <w:t>+2</w:t>
            </w:r>
            <w:r w:rsidRPr="00FC5D35">
              <w:rPr>
                <w:b/>
                <w:bCs/>
                <w:color w:val="808080" w:themeColor="background1" w:themeShade="80"/>
                <w:vertAlign w:val="superscript"/>
              </w:rPr>
              <w:t>ème</w:t>
            </w:r>
            <w:r>
              <w:rPr>
                <w:b/>
                <w:bCs/>
                <w:color w:val="808080" w:themeColor="background1" w:themeShade="80"/>
              </w:rPr>
              <w:t xml:space="preserve"> mail si nécessaire</w:t>
            </w:r>
          </w:p>
        </w:tc>
        <w:sdt>
          <w:sdtPr>
            <w:rPr>
              <w:b/>
              <w:bCs/>
              <w:color w:val="808080" w:themeColor="background1" w:themeShade="80"/>
            </w:rPr>
            <w:id w:val="1938708671"/>
            <w:lock w:val="sdtLocked"/>
            <w:placeholder>
              <w:docPart w:val="EB6B705BC6E84F3A89EBD57D817343BD"/>
            </w:placeholder>
            <w:showingPlcHdr/>
            <w:text/>
          </w:sdtPr>
          <w:sdtEndPr/>
          <w:sdtContent>
            <w:tc>
              <w:tcPr>
                <w:tcW w:w="6096" w:type="dxa"/>
                <w:gridSpan w:val="2"/>
                <w:tcBorders>
                  <w:top w:val="nil"/>
                  <w:left w:val="nil"/>
                  <w:bottom w:val="nil"/>
                </w:tcBorders>
              </w:tcPr>
              <w:p w:rsidR="00FC5D35" w:rsidRPr="00FC5D35" w:rsidRDefault="00FC5D35" w:rsidP="009A2635">
                <w:pPr>
                  <w:rPr>
                    <w:b/>
                    <w:bCs/>
                    <w:color w:val="808080" w:themeColor="background1" w:themeShade="80"/>
                  </w:rPr>
                </w:pPr>
                <w:r w:rsidRPr="00895910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</w:tr>
      <w:tr w:rsidR="00471CFC" w:rsidRPr="00FC5D35" w:rsidTr="00471CFC">
        <w:tc>
          <w:tcPr>
            <w:tcW w:w="4176" w:type="dxa"/>
            <w:tcBorders>
              <w:top w:val="nil"/>
              <w:bottom w:val="nil"/>
              <w:right w:val="nil"/>
            </w:tcBorders>
            <w:shd w:val="clear" w:color="auto" w:fill="DEEAF6" w:themeFill="accent5" w:themeFillTint="33"/>
          </w:tcPr>
          <w:p w:rsidR="00471CFC" w:rsidRDefault="00471CFC" w:rsidP="00471CFC">
            <w:pPr>
              <w:rPr>
                <w:b/>
                <w:bCs/>
                <w:color w:val="808080" w:themeColor="background1" w:themeShade="80"/>
              </w:rPr>
            </w:pPr>
            <w:r>
              <w:rPr>
                <w:b/>
                <w:bCs/>
                <w:color w:val="808080" w:themeColor="background1" w:themeShade="80"/>
              </w:rPr>
              <w:t>Nom de la personne morale</w:t>
            </w:r>
          </w:p>
        </w:tc>
        <w:sdt>
          <w:sdtPr>
            <w:rPr>
              <w:b/>
              <w:bCs/>
              <w:color w:val="808080" w:themeColor="background1" w:themeShade="80"/>
            </w:rPr>
            <w:id w:val="-2046058094"/>
            <w:placeholder>
              <w:docPart w:val="3E3AD4852C51442DA0495655378B0703"/>
            </w:placeholder>
            <w:showingPlcHdr/>
            <w:text/>
          </w:sdtPr>
          <w:sdtEndPr/>
          <w:sdtContent>
            <w:tc>
              <w:tcPr>
                <w:tcW w:w="6096" w:type="dxa"/>
                <w:gridSpan w:val="2"/>
                <w:tcBorders>
                  <w:top w:val="nil"/>
                  <w:left w:val="nil"/>
                  <w:bottom w:val="nil"/>
                </w:tcBorders>
              </w:tcPr>
              <w:p w:rsidR="00471CFC" w:rsidRDefault="00471CFC" w:rsidP="00471CFC">
                <w:pPr>
                  <w:rPr>
                    <w:b/>
                    <w:bCs/>
                    <w:color w:val="808080" w:themeColor="background1" w:themeShade="80"/>
                  </w:rPr>
                </w:pPr>
                <w:r w:rsidRPr="00895910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</w:tr>
      <w:tr w:rsidR="00471CFC" w:rsidRPr="00FC5D35" w:rsidTr="00471CFC">
        <w:tc>
          <w:tcPr>
            <w:tcW w:w="4176" w:type="dxa"/>
            <w:tcBorders>
              <w:top w:val="nil"/>
              <w:bottom w:val="nil"/>
              <w:right w:val="nil"/>
            </w:tcBorders>
            <w:shd w:val="clear" w:color="auto" w:fill="DEEAF6" w:themeFill="accent5" w:themeFillTint="33"/>
          </w:tcPr>
          <w:p w:rsidR="00471CFC" w:rsidRDefault="00471CFC" w:rsidP="00471CFC">
            <w:pPr>
              <w:rPr>
                <w:b/>
                <w:bCs/>
                <w:color w:val="808080" w:themeColor="background1" w:themeShade="80"/>
              </w:rPr>
            </w:pPr>
            <w:r>
              <w:rPr>
                <w:b/>
                <w:bCs/>
                <w:color w:val="808080" w:themeColor="background1" w:themeShade="80"/>
              </w:rPr>
              <w:t>Siège social</w:t>
            </w:r>
          </w:p>
        </w:tc>
        <w:sdt>
          <w:sdtPr>
            <w:rPr>
              <w:b/>
              <w:bCs/>
              <w:color w:val="808080" w:themeColor="background1" w:themeShade="80"/>
            </w:rPr>
            <w:id w:val="-741638628"/>
            <w:placeholder>
              <w:docPart w:val="D4D13CF701CF4B5090E498FF7AA10B18"/>
            </w:placeholder>
            <w:showingPlcHdr/>
            <w:text/>
          </w:sdtPr>
          <w:sdtEndPr/>
          <w:sdtContent>
            <w:tc>
              <w:tcPr>
                <w:tcW w:w="6096" w:type="dxa"/>
                <w:gridSpan w:val="2"/>
                <w:tcBorders>
                  <w:top w:val="nil"/>
                  <w:left w:val="nil"/>
                  <w:bottom w:val="nil"/>
                </w:tcBorders>
              </w:tcPr>
              <w:p w:rsidR="00471CFC" w:rsidRDefault="00471CFC" w:rsidP="00471CFC">
                <w:pPr>
                  <w:rPr>
                    <w:b/>
                    <w:bCs/>
                    <w:color w:val="808080" w:themeColor="background1" w:themeShade="80"/>
                  </w:rPr>
                </w:pPr>
                <w:r w:rsidRPr="00895910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</w:tr>
      <w:tr w:rsidR="00471CFC" w:rsidRPr="00FC5D35" w:rsidTr="00471CFC">
        <w:tc>
          <w:tcPr>
            <w:tcW w:w="4176" w:type="dxa"/>
            <w:tcBorders>
              <w:top w:val="nil"/>
              <w:bottom w:val="single" w:sz="4" w:space="0" w:color="auto"/>
              <w:right w:val="nil"/>
            </w:tcBorders>
            <w:shd w:val="clear" w:color="auto" w:fill="DEEAF6" w:themeFill="accent5" w:themeFillTint="33"/>
          </w:tcPr>
          <w:p w:rsidR="00471CFC" w:rsidRDefault="00471CFC" w:rsidP="00471CFC">
            <w:pPr>
              <w:rPr>
                <w:b/>
                <w:bCs/>
                <w:color w:val="808080" w:themeColor="background1" w:themeShade="80"/>
              </w:rPr>
            </w:pPr>
            <w:r>
              <w:rPr>
                <w:b/>
                <w:bCs/>
                <w:color w:val="808080" w:themeColor="background1" w:themeShade="80"/>
              </w:rPr>
              <w:t>Qualité statutaire du demandeur</w:t>
            </w:r>
          </w:p>
        </w:tc>
        <w:sdt>
          <w:sdtPr>
            <w:rPr>
              <w:b/>
              <w:bCs/>
              <w:color w:val="808080" w:themeColor="background1" w:themeShade="80"/>
            </w:rPr>
            <w:id w:val="1587034765"/>
            <w:placeholder>
              <w:docPart w:val="928BCA32E15345C1B5A120AA1B5BB2D4"/>
            </w:placeholder>
            <w:showingPlcHdr/>
            <w:text/>
          </w:sdtPr>
          <w:sdtEndPr/>
          <w:sdtContent>
            <w:tc>
              <w:tcPr>
                <w:tcW w:w="6096" w:type="dxa"/>
                <w:gridSpan w:val="2"/>
                <w:tcBorders>
                  <w:top w:val="nil"/>
                  <w:left w:val="nil"/>
                  <w:bottom w:val="single" w:sz="4" w:space="0" w:color="auto"/>
                </w:tcBorders>
              </w:tcPr>
              <w:p w:rsidR="00471CFC" w:rsidRDefault="00471CFC" w:rsidP="00471CFC">
                <w:pPr>
                  <w:rPr>
                    <w:b/>
                    <w:bCs/>
                    <w:color w:val="808080" w:themeColor="background1" w:themeShade="80"/>
                  </w:rPr>
                </w:pPr>
                <w:r w:rsidRPr="00895910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</w:tr>
      <w:tr w:rsidR="00471CFC" w:rsidRPr="00FC5D35" w:rsidTr="00471CFC">
        <w:tc>
          <w:tcPr>
            <w:tcW w:w="5136" w:type="dxa"/>
            <w:gridSpan w:val="2"/>
            <w:tcBorders>
              <w:top w:val="single" w:sz="4" w:space="0" w:color="auto"/>
              <w:right w:val="nil"/>
            </w:tcBorders>
            <w:shd w:val="clear" w:color="auto" w:fill="DEEAF6" w:themeFill="accent5" w:themeFillTint="33"/>
          </w:tcPr>
          <w:p w:rsidR="00471CFC" w:rsidRDefault="00471CFC" w:rsidP="00471CFC">
            <w:pPr>
              <w:rPr>
                <w:b/>
                <w:bCs/>
                <w:color w:val="808080" w:themeColor="background1" w:themeShade="80"/>
              </w:rPr>
            </w:pPr>
            <w:r>
              <w:rPr>
                <w:b/>
                <w:bCs/>
                <w:color w:val="808080" w:themeColor="background1" w:themeShade="80"/>
              </w:rPr>
              <w:t>Site Web de l’organisateur ou évènement</w:t>
            </w:r>
          </w:p>
        </w:tc>
        <w:sdt>
          <w:sdtPr>
            <w:rPr>
              <w:b/>
              <w:bCs/>
              <w:color w:val="808080" w:themeColor="background1" w:themeShade="80"/>
            </w:rPr>
            <w:id w:val="414988168"/>
            <w:lock w:val="sdtLocked"/>
            <w:placeholder>
              <w:docPart w:val="204AB388EC56447988D1920A9C82DCE4"/>
            </w:placeholder>
            <w:showingPlcHdr/>
            <w:text/>
          </w:sdtPr>
          <w:sdtEndPr/>
          <w:sdtContent>
            <w:tc>
              <w:tcPr>
                <w:tcW w:w="5136" w:type="dxa"/>
                <w:tcBorders>
                  <w:top w:val="single" w:sz="4" w:space="0" w:color="auto"/>
                  <w:left w:val="nil"/>
                </w:tcBorders>
              </w:tcPr>
              <w:p w:rsidR="00471CFC" w:rsidRPr="00FC5D35" w:rsidRDefault="00471CFC" w:rsidP="00471CFC">
                <w:pPr>
                  <w:rPr>
                    <w:b/>
                    <w:bCs/>
                    <w:color w:val="808080" w:themeColor="background1" w:themeShade="80"/>
                  </w:rPr>
                </w:pPr>
                <w:r w:rsidRPr="00895910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</w:tr>
      <w:tr w:rsidR="00471CFC" w:rsidRPr="00FC5D35" w:rsidTr="00B07C46">
        <w:trPr>
          <w:trHeight w:val="1095"/>
        </w:trPr>
        <w:tc>
          <w:tcPr>
            <w:tcW w:w="5136" w:type="dxa"/>
            <w:gridSpan w:val="2"/>
            <w:tcBorders>
              <w:bottom w:val="single" w:sz="4" w:space="0" w:color="auto"/>
              <w:right w:val="nil"/>
            </w:tcBorders>
            <w:shd w:val="clear" w:color="auto" w:fill="DEEAF6" w:themeFill="accent5" w:themeFillTint="33"/>
          </w:tcPr>
          <w:p w:rsidR="00471CFC" w:rsidRDefault="00471CFC" w:rsidP="00471CFC">
            <w:pPr>
              <w:rPr>
                <w:b/>
                <w:bCs/>
                <w:color w:val="808080" w:themeColor="background1" w:themeShade="80"/>
              </w:rPr>
            </w:pPr>
            <w:r>
              <w:rPr>
                <w:b/>
                <w:bCs/>
                <w:color w:val="808080" w:themeColor="background1" w:themeShade="80"/>
              </w:rPr>
              <w:t xml:space="preserve">Médias sociaux (FB, Twitter, </w:t>
            </w:r>
            <w:proofErr w:type="gramStart"/>
            <w:r>
              <w:rPr>
                <w:b/>
                <w:bCs/>
                <w:color w:val="808080" w:themeColor="background1" w:themeShade="80"/>
              </w:rPr>
              <w:t>Instagram,…</w:t>
            </w:r>
            <w:proofErr w:type="gramEnd"/>
            <w:r>
              <w:rPr>
                <w:b/>
                <w:bCs/>
                <w:color w:val="808080" w:themeColor="background1" w:themeShade="80"/>
              </w:rPr>
              <w:t>)</w:t>
            </w:r>
          </w:p>
        </w:tc>
        <w:sdt>
          <w:sdtPr>
            <w:rPr>
              <w:b/>
              <w:bCs/>
              <w:color w:val="808080" w:themeColor="background1" w:themeShade="80"/>
            </w:rPr>
            <w:id w:val="-1723670673"/>
            <w:lock w:val="sdtLocked"/>
            <w:placeholder>
              <w:docPart w:val="074AB22070094495AA6DF8DD806ACD0B"/>
            </w:placeholder>
            <w:showingPlcHdr/>
            <w:text w:multiLine="1"/>
          </w:sdtPr>
          <w:sdtEndPr/>
          <w:sdtContent>
            <w:tc>
              <w:tcPr>
                <w:tcW w:w="5136" w:type="dxa"/>
                <w:tcBorders>
                  <w:left w:val="nil"/>
                  <w:bottom w:val="single" w:sz="4" w:space="0" w:color="auto"/>
                </w:tcBorders>
              </w:tcPr>
              <w:p w:rsidR="00471CFC" w:rsidRPr="00FC5D35" w:rsidRDefault="00471CFC" w:rsidP="00471CFC">
                <w:pPr>
                  <w:rPr>
                    <w:b/>
                    <w:bCs/>
                    <w:color w:val="808080" w:themeColor="background1" w:themeShade="80"/>
                  </w:rPr>
                </w:pPr>
                <w:r w:rsidRPr="00895910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</w:tr>
    </w:tbl>
    <w:p w:rsidR="007C3C74" w:rsidRPr="00FC5D35" w:rsidRDefault="007C3C74" w:rsidP="00FC5D35">
      <w:pPr>
        <w:rPr>
          <w:b/>
          <w:bCs/>
          <w:color w:val="808080" w:themeColor="background1" w:themeShade="80"/>
        </w:rPr>
      </w:pPr>
    </w:p>
    <w:p w:rsidR="009445BF" w:rsidRPr="0067139B" w:rsidRDefault="0067139B" w:rsidP="007559C6">
      <w:pPr>
        <w:pStyle w:val="Paragraphedeliste"/>
        <w:numPr>
          <w:ilvl w:val="0"/>
          <w:numId w:val="1"/>
        </w:numPr>
        <w:pBdr>
          <w:top w:val="single" w:sz="4" w:space="1" w:color="5B9BD5" w:themeColor="accent5"/>
          <w:bottom w:val="single" w:sz="4" w:space="1" w:color="5B9BD5" w:themeColor="accent5"/>
        </w:pBdr>
        <w:shd w:val="clear" w:color="auto" w:fill="DEEAF6" w:themeFill="accent5" w:themeFillTint="33"/>
        <w:rPr>
          <w:b/>
          <w:bCs/>
          <w:sz w:val="32"/>
          <w:szCs w:val="32"/>
        </w:rPr>
      </w:pPr>
      <w:r w:rsidRPr="0067139B">
        <w:rPr>
          <w:b/>
          <w:bCs/>
          <w:sz w:val="32"/>
          <w:szCs w:val="32"/>
        </w:rPr>
        <w:t xml:space="preserve">Public attendu </w:t>
      </w:r>
      <w:r w:rsidR="009445BF" w:rsidRPr="0067139B">
        <w:rPr>
          <w:b/>
          <w:bCs/>
          <w:sz w:val="32"/>
          <w:szCs w:val="32"/>
        </w:rPr>
        <w:t>–</w:t>
      </w:r>
      <w:r w:rsidRPr="0067139B">
        <w:rPr>
          <w:b/>
          <w:bCs/>
          <w:sz w:val="32"/>
          <w:szCs w:val="32"/>
        </w:rPr>
        <w:t xml:space="preserve"> programme détaillé</w:t>
      </w:r>
    </w:p>
    <w:p w:rsidR="00FC5D35" w:rsidRPr="00705C1C" w:rsidRDefault="00FC5D35" w:rsidP="009A2635">
      <w:pPr>
        <w:ind w:left="360"/>
        <w:rPr>
          <w:sz w:val="12"/>
          <w:szCs w:val="12"/>
        </w:rPr>
      </w:pPr>
    </w:p>
    <w:tbl>
      <w:tblPr>
        <w:tblStyle w:val="Grilledutableau"/>
        <w:tblW w:w="0" w:type="auto"/>
        <w:tblInd w:w="360" w:type="dxa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3037"/>
        <w:gridCol w:w="1985"/>
        <w:gridCol w:w="992"/>
        <w:gridCol w:w="709"/>
        <w:gridCol w:w="850"/>
        <w:gridCol w:w="851"/>
        <w:gridCol w:w="1836"/>
      </w:tblGrid>
      <w:tr w:rsidR="005C6B50" w:rsidTr="00BF7A91">
        <w:tc>
          <w:tcPr>
            <w:tcW w:w="10260" w:type="dxa"/>
            <w:gridSpan w:val="7"/>
          </w:tcPr>
          <w:p w:rsidR="005C6B50" w:rsidRPr="0067139B" w:rsidRDefault="0067139B" w:rsidP="009A263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En cas d’évènements sur plusieurs jours, indiquez le nombre total de personnes présentes prévues </w:t>
            </w:r>
            <w:r w:rsidRPr="0067139B">
              <w:rPr>
                <w:sz w:val="20"/>
                <w:szCs w:val="20"/>
                <w:u w:val="single"/>
              </w:rPr>
              <w:t>par jour</w:t>
            </w:r>
            <w:r w:rsidR="00705C1C">
              <w:rPr>
                <w:sz w:val="20"/>
                <w:szCs w:val="20"/>
                <w:u w:val="single"/>
              </w:rPr>
              <w:t xml:space="preserve">, </w:t>
            </w:r>
            <w:r w:rsidR="00705C1C" w:rsidRPr="00705C1C">
              <w:rPr>
                <w:sz w:val="20"/>
                <w:szCs w:val="20"/>
              </w:rPr>
              <w:t>les plages horaires et notamment si un pic de fréquentation est prévu</w:t>
            </w:r>
          </w:p>
        </w:tc>
      </w:tr>
      <w:tr w:rsidR="002A6943" w:rsidTr="00B07C46">
        <w:tc>
          <w:tcPr>
            <w:tcW w:w="3037" w:type="dxa"/>
            <w:tcBorders>
              <w:bottom w:val="single" w:sz="4" w:space="0" w:color="auto"/>
            </w:tcBorders>
            <w:shd w:val="clear" w:color="auto" w:fill="FFF2CC" w:themeFill="accent4" w:themeFillTint="33"/>
            <w:vAlign w:val="center"/>
          </w:tcPr>
          <w:p w:rsidR="002A6943" w:rsidRPr="002A6943" w:rsidRDefault="002A6943" w:rsidP="002A6943">
            <w:pPr>
              <w:jc w:val="center"/>
              <w:rPr>
                <w:rFonts w:cstheme="minorHAnsi"/>
              </w:rPr>
            </w:pPr>
            <w:r w:rsidRPr="002A6943">
              <w:rPr>
                <w:rFonts w:cstheme="minorHAnsi"/>
              </w:rPr>
              <w:t>Date et heure</w:t>
            </w:r>
            <w:r w:rsidR="00705C1C">
              <w:rPr>
                <w:rFonts w:cstheme="minorHAnsi"/>
              </w:rPr>
              <w:t>s</w:t>
            </w:r>
          </w:p>
        </w:tc>
        <w:tc>
          <w:tcPr>
            <w:tcW w:w="2977" w:type="dxa"/>
            <w:gridSpan w:val="2"/>
            <w:tcBorders>
              <w:bottom w:val="single" w:sz="4" w:space="0" w:color="auto"/>
            </w:tcBorders>
            <w:shd w:val="clear" w:color="auto" w:fill="FFF2CC" w:themeFill="accent4" w:themeFillTint="33"/>
            <w:vAlign w:val="center"/>
          </w:tcPr>
          <w:p w:rsidR="002A6943" w:rsidRPr="002A6943" w:rsidRDefault="002A6943" w:rsidP="002A6943">
            <w:pPr>
              <w:jc w:val="center"/>
              <w:rPr>
                <w:rFonts w:cstheme="minorHAnsi"/>
              </w:rPr>
            </w:pPr>
            <w:r w:rsidRPr="002A6943">
              <w:rPr>
                <w:rFonts w:cstheme="minorHAnsi"/>
              </w:rPr>
              <w:t>Type d’évènement</w:t>
            </w:r>
          </w:p>
        </w:tc>
        <w:tc>
          <w:tcPr>
            <w:tcW w:w="1559" w:type="dxa"/>
            <w:gridSpan w:val="2"/>
            <w:tcBorders>
              <w:bottom w:val="single" w:sz="4" w:space="0" w:color="auto"/>
            </w:tcBorders>
            <w:shd w:val="clear" w:color="auto" w:fill="FFF2CC" w:themeFill="accent4" w:themeFillTint="33"/>
            <w:vAlign w:val="center"/>
          </w:tcPr>
          <w:p w:rsidR="002A6943" w:rsidRPr="002A6943" w:rsidRDefault="002A6943" w:rsidP="002A6943">
            <w:pPr>
              <w:jc w:val="center"/>
              <w:rPr>
                <w:rFonts w:cstheme="minorHAnsi"/>
              </w:rPr>
            </w:pPr>
            <w:r w:rsidRPr="002A6943">
              <w:rPr>
                <w:rFonts w:cstheme="minorHAnsi"/>
              </w:rPr>
              <w:t>Nombre de personnes attendues</w:t>
            </w:r>
          </w:p>
        </w:tc>
        <w:tc>
          <w:tcPr>
            <w:tcW w:w="2687" w:type="dxa"/>
            <w:gridSpan w:val="2"/>
            <w:tcBorders>
              <w:bottom w:val="single" w:sz="4" w:space="0" w:color="auto"/>
            </w:tcBorders>
            <w:shd w:val="clear" w:color="auto" w:fill="FFF2CC" w:themeFill="accent4" w:themeFillTint="33"/>
            <w:vAlign w:val="center"/>
          </w:tcPr>
          <w:p w:rsidR="002A6943" w:rsidRPr="002A6943" w:rsidRDefault="002A6943" w:rsidP="002A6943">
            <w:pPr>
              <w:jc w:val="center"/>
              <w:rPr>
                <w:rFonts w:cstheme="minorHAnsi"/>
              </w:rPr>
            </w:pPr>
            <w:r w:rsidRPr="002A6943">
              <w:rPr>
                <w:rFonts w:cstheme="minorHAnsi"/>
              </w:rPr>
              <w:t>Responsable sur place + GSM (contactable)</w:t>
            </w:r>
          </w:p>
        </w:tc>
      </w:tr>
      <w:tr w:rsidR="002A6943" w:rsidTr="00BF7A91">
        <w:sdt>
          <w:sdtPr>
            <w:rPr>
              <w:rFonts w:cstheme="minorHAnsi"/>
            </w:rPr>
            <w:id w:val="258183709"/>
            <w:lock w:val="sdtLocked"/>
            <w:placeholder>
              <w:docPart w:val="09A83815D0834E5C935B76330E257682"/>
            </w:placeholder>
            <w:showingPlcHdr/>
            <w:text w:multiLine="1"/>
          </w:sdtPr>
          <w:sdtEndPr/>
          <w:sdtContent>
            <w:tc>
              <w:tcPr>
                <w:tcW w:w="3037" w:type="dxa"/>
                <w:tcBorders>
                  <w:bottom w:val="dashed" w:sz="4" w:space="0" w:color="auto"/>
                  <w:right w:val="dashed" w:sz="4" w:space="0" w:color="auto"/>
                </w:tcBorders>
              </w:tcPr>
              <w:p w:rsidR="002A6943" w:rsidRPr="002A6943" w:rsidRDefault="00E2006D" w:rsidP="00705C1C">
                <w:pPr>
                  <w:rPr>
                    <w:rFonts w:cstheme="minorHAnsi"/>
                  </w:rPr>
                </w:pPr>
                <w:r w:rsidRPr="00895910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  <w:sdt>
          <w:sdtPr>
            <w:rPr>
              <w:rFonts w:cstheme="minorHAnsi"/>
            </w:rPr>
            <w:id w:val="981819878"/>
            <w:lock w:val="sdtLocked"/>
            <w:placeholder>
              <w:docPart w:val="B0CDAF074C754D148707748E8A7A999E"/>
            </w:placeholder>
            <w:showingPlcHdr/>
            <w:text w:multiLine="1"/>
          </w:sdtPr>
          <w:sdtEndPr/>
          <w:sdtContent>
            <w:tc>
              <w:tcPr>
                <w:tcW w:w="2977" w:type="dxa"/>
                <w:gridSpan w:val="2"/>
                <w:tcBorders>
                  <w:left w:val="dashed" w:sz="4" w:space="0" w:color="auto"/>
                  <w:bottom w:val="dashed" w:sz="4" w:space="0" w:color="auto"/>
                  <w:right w:val="dashed" w:sz="4" w:space="0" w:color="auto"/>
                </w:tcBorders>
              </w:tcPr>
              <w:p w:rsidR="002A6943" w:rsidRPr="002A6943" w:rsidRDefault="00E2006D" w:rsidP="00E2006D">
                <w:pPr>
                  <w:rPr>
                    <w:rFonts w:cstheme="minorHAnsi"/>
                  </w:rPr>
                </w:pPr>
                <w:r w:rsidRPr="00895910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  <w:sdt>
          <w:sdtPr>
            <w:rPr>
              <w:rFonts w:cstheme="minorHAnsi"/>
            </w:rPr>
            <w:id w:val="1951434737"/>
            <w:lock w:val="sdtLocked"/>
            <w:placeholder>
              <w:docPart w:val="9A270033BB5D43888F5BC140D41316E0"/>
            </w:placeholder>
            <w:showingPlcHdr/>
            <w:text/>
          </w:sdtPr>
          <w:sdtEndPr/>
          <w:sdtContent>
            <w:tc>
              <w:tcPr>
                <w:tcW w:w="1559" w:type="dxa"/>
                <w:gridSpan w:val="2"/>
                <w:tcBorders>
                  <w:left w:val="dashed" w:sz="4" w:space="0" w:color="auto"/>
                  <w:bottom w:val="dashed" w:sz="4" w:space="0" w:color="auto"/>
                  <w:right w:val="dashed" w:sz="4" w:space="0" w:color="auto"/>
                </w:tcBorders>
              </w:tcPr>
              <w:p w:rsidR="002A6943" w:rsidRPr="002A6943" w:rsidRDefault="00CA667D" w:rsidP="002A6943">
                <w:pPr>
                  <w:jc w:val="center"/>
                  <w:rPr>
                    <w:rFonts w:cstheme="minorHAnsi"/>
                  </w:rPr>
                </w:pPr>
                <w:r w:rsidRPr="00895910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  <w:sdt>
          <w:sdtPr>
            <w:rPr>
              <w:rFonts w:cstheme="minorHAnsi"/>
            </w:rPr>
            <w:id w:val="-2002802338"/>
            <w:lock w:val="sdtLocked"/>
            <w:placeholder>
              <w:docPart w:val="1722C2D2825A468D820D1EB34F9AC49B"/>
            </w:placeholder>
            <w:showingPlcHdr/>
            <w:text/>
          </w:sdtPr>
          <w:sdtEndPr/>
          <w:sdtContent>
            <w:tc>
              <w:tcPr>
                <w:tcW w:w="2687" w:type="dxa"/>
                <w:gridSpan w:val="2"/>
                <w:tcBorders>
                  <w:left w:val="dashed" w:sz="4" w:space="0" w:color="auto"/>
                  <w:bottom w:val="dashed" w:sz="4" w:space="0" w:color="auto"/>
                </w:tcBorders>
              </w:tcPr>
              <w:p w:rsidR="002A6943" w:rsidRPr="002A6943" w:rsidRDefault="00CA667D" w:rsidP="002A6943">
                <w:pPr>
                  <w:jc w:val="center"/>
                  <w:rPr>
                    <w:rFonts w:cstheme="minorHAnsi"/>
                  </w:rPr>
                </w:pPr>
                <w:r w:rsidRPr="00895910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</w:tr>
      <w:tr w:rsidR="002A6943" w:rsidTr="00BF7A91">
        <w:tc>
          <w:tcPr>
            <w:tcW w:w="3037" w:type="dxa"/>
            <w:tcBorders>
              <w:top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2A6943" w:rsidRPr="002A6943" w:rsidRDefault="002A6943" w:rsidP="002A6943">
            <w:pPr>
              <w:jc w:val="center"/>
              <w:rPr>
                <w:rFonts w:cstheme="minorHAnsi"/>
              </w:rPr>
            </w:pPr>
            <w:r w:rsidRPr="002A6943">
              <w:rPr>
                <w:rFonts w:cstheme="minorHAnsi"/>
              </w:rPr>
              <w:t>Dynamique du pu</w:t>
            </w:r>
            <w:r>
              <w:rPr>
                <w:rFonts w:cstheme="minorHAnsi"/>
              </w:rPr>
              <w:t>blic</w:t>
            </w:r>
          </w:p>
        </w:tc>
        <w:tc>
          <w:tcPr>
            <w:tcW w:w="1985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nil"/>
            </w:tcBorders>
          </w:tcPr>
          <w:p w:rsidR="002A6943" w:rsidRPr="0067139B" w:rsidRDefault="00171A50" w:rsidP="002A6943">
            <w:pPr>
              <w:jc w:val="center"/>
              <w:rPr>
                <w:rFonts w:cstheme="minorHAnsi"/>
                <w:sz w:val="20"/>
                <w:szCs w:val="20"/>
              </w:rPr>
            </w:pPr>
            <w:sdt>
              <w:sdtPr>
                <w:rPr>
                  <w:rFonts w:cstheme="minorHAnsi"/>
                  <w:sz w:val="20"/>
                  <w:szCs w:val="20"/>
                </w:rPr>
                <w:id w:val="2080399900"/>
                <w:lock w:val="sdtLocked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7139B"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sdtContent>
            </w:sdt>
            <w:r w:rsidR="0067139B">
              <w:rPr>
                <w:rFonts w:cstheme="minorHAnsi"/>
                <w:sz w:val="20"/>
                <w:szCs w:val="20"/>
              </w:rPr>
              <w:t>Assis/statique</w:t>
            </w:r>
          </w:p>
        </w:tc>
        <w:tc>
          <w:tcPr>
            <w:tcW w:w="1701" w:type="dxa"/>
            <w:gridSpan w:val="2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</w:tcPr>
          <w:p w:rsidR="002A6943" w:rsidRPr="0067139B" w:rsidRDefault="00171A50" w:rsidP="002A6943">
            <w:pPr>
              <w:jc w:val="center"/>
              <w:rPr>
                <w:rFonts w:cstheme="minorHAnsi"/>
                <w:sz w:val="20"/>
                <w:szCs w:val="20"/>
              </w:rPr>
            </w:pPr>
            <w:sdt>
              <w:sdtPr>
                <w:rPr>
                  <w:rFonts w:cstheme="minorHAnsi"/>
                  <w:sz w:val="20"/>
                  <w:szCs w:val="20"/>
                </w:rPr>
                <w:id w:val="-1497570296"/>
                <w:lock w:val="sdtLocked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7139B"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sdtContent>
            </w:sdt>
            <w:r w:rsidR="0067139B">
              <w:rPr>
                <w:rFonts w:cstheme="minorHAnsi"/>
                <w:sz w:val="20"/>
                <w:szCs w:val="20"/>
              </w:rPr>
              <w:t>Dynamique</w:t>
            </w:r>
          </w:p>
        </w:tc>
        <w:tc>
          <w:tcPr>
            <w:tcW w:w="1701" w:type="dxa"/>
            <w:gridSpan w:val="2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</w:tcPr>
          <w:p w:rsidR="002A6943" w:rsidRPr="0067139B" w:rsidRDefault="00171A50" w:rsidP="002A6943">
            <w:pPr>
              <w:jc w:val="center"/>
              <w:rPr>
                <w:rFonts w:cstheme="minorHAnsi"/>
                <w:sz w:val="20"/>
                <w:szCs w:val="20"/>
              </w:rPr>
            </w:pPr>
            <w:sdt>
              <w:sdtPr>
                <w:rPr>
                  <w:rFonts w:cstheme="minorHAnsi"/>
                  <w:sz w:val="20"/>
                  <w:szCs w:val="20"/>
                </w:rPr>
                <w:id w:val="332497190"/>
                <w:lock w:val="sdtLocked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7139B"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sdtContent>
            </w:sdt>
            <w:r w:rsidR="0067139B">
              <w:rPr>
                <w:rFonts w:cstheme="minorHAnsi"/>
                <w:sz w:val="20"/>
                <w:szCs w:val="20"/>
              </w:rPr>
              <w:t>Debout/calme</w:t>
            </w:r>
          </w:p>
        </w:tc>
        <w:tc>
          <w:tcPr>
            <w:tcW w:w="1836" w:type="dxa"/>
            <w:tcBorders>
              <w:top w:val="dashed" w:sz="4" w:space="0" w:color="auto"/>
              <w:left w:val="nil"/>
              <w:bottom w:val="dashed" w:sz="4" w:space="0" w:color="auto"/>
            </w:tcBorders>
          </w:tcPr>
          <w:p w:rsidR="002A6943" w:rsidRPr="0067139B" w:rsidRDefault="00171A50" w:rsidP="002A6943">
            <w:pPr>
              <w:jc w:val="center"/>
              <w:rPr>
                <w:rFonts w:cstheme="minorHAnsi"/>
                <w:sz w:val="20"/>
                <w:szCs w:val="20"/>
              </w:rPr>
            </w:pPr>
            <w:sdt>
              <w:sdtPr>
                <w:rPr>
                  <w:rFonts w:cstheme="minorHAnsi"/>
                  <w:sz w:val="20"/>
                  <w:szCs w:val="20"/>
                </w:rPr>
                <w:id w:val="-750665354"/>
                <w:lock w:val="sdtLocked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7139B"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sdtContent>
            </w:sdt>
            <w:r w:rsidR="0067139B">
              <w:rPr>
                <w:rFonts w:cstheme="minorHAnsi"/>
                <w:sz w:val="20"/>
                <w:szCs w:val="20"/>
              </w:rPr>
              <w:t>Déambulant</w:t>
            </w:r>
          </w:p>
        </w:tc>
      </w:tr>
      <w:tr w:rsidR="002A6943" w:rsidTr="00471CFC">
        <w:tc>
          <w:tcPr>
            <w:tcW w:w="3037" w:type="dxa"/>
            <w:tcBorders>
              <w:top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2A6943" w:rsidRPr="002A6943" w:rsidRDefault="002A6943" w:rsidP="002A694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Type de public</w:t>
            </w:r>
          </w:p>
        </w:tc>
        <w:tc>
          <w:tcPr>
            <w:tcW w:w="1985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nil"/>
            </w:tcBorders>
          </w:tcPr>
          <w:p w:rsidR="002A6943" w:rsidRPr="0067139B" w:rsidRDefault="00171A50" w:rsidP="002A6943">
            <w:pPr>
              <w:jc w:val="center"/>
              <w:rPr>
                <w:rFonts w:cstheme="minorHAnsi"/>
                <w:sz w:val="20"/>
                <w:szCs w:val="20"/>
              </w:rPr>
            </w:pPr>
            <w:sdt>
              <w:sdtPr>
                <w:rPr>
                  <w:rFonts w:cstheme="minorHAnsi"/>
                  <w:sz w:val="20"/>
                  <w:szCs w:val="20"/>
                </w:rPr>
                <w:id w:val="-314493876"/>
                <w:lock w:val="sdtLocked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7139B"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sdtContent>
            </w:sdt>
            <w:r w:rsidR="0067139B">
              <w:rPr>
                <w:rFonts w:cstheme="minorHAnsi"/>
                <w:sz w:val="20"/>
                <w:szCs w:val="20"/>
              </w:rPr>
              <w:t>Enfants&lt;12 ans</w:t>
            </w:r>
          </w:p>
        </w:tc>
        <w:tc>
          <w:tcPr>
            <w:tcW w:w="1701" w:type="dxa"/>
            <w:gridSpan w:val="2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</w:tcPr>
          <w:p w:rsidR="002A6943" w:rsidRPr="0067139B" w:rsidRDefault="00171A50" w:rsidP="002A6943">
            <w:pPr>
              <w:jc w:val="center"/>
              <w:rPr>
                <w:rFonts w:cstheme="minorHAnsi"/>
                <w:sz w:val="20"/>
                <w:szCs w:val="20"/>
              </w:rPr>
            </w:pPr>
            <w:sdt>
              <w:sdtPr>
                <w:rPr>
                  <w:rFonts w:cstheme="minorHAnsi"/>
                  <w:sz w:val="20"/>
                  <w:szCs w:val="20"/>
                </w:rPr>
                <w:id w:val="-1567033259"/>
                <w:lock w:val="sdtLocked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7139B"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sdtContent>
            </w:sdt>
            <w:r w:rsidR="0067139B">
              <w:rPr>
                <w:rFonts w:cstheme="minorHAnsi"/>
                <w:sz w:val="20"/>
                <w:szCs w:val="20"/>
              </w:rPr>
              <w:t>12/18 ans</w:t>
            </w:r>
          </w:p>
        </w:tc>
        <w:tc>
          <w:tcPr>
            <w:tcW w:w="1701" w:type="dxa"/>
            <w:gridSpan w:val="2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</w:tcPr>
          <w:p w:rsidR="002A6943" w:rsidRPr="0067139B" w:rsidRDefault="00171A50" w:rsidP="002A6943">
            <w:pPr>
              <w:jc w:val="center"/>
              <w:rPr>
                <w:rFonts w:cstheme="minorHAnsi"/>
                <w:sz w:val="20"/>
                <w:szCs w:val="20"/>
              </w:rPr>
            </w:pPr>
            <w:sdt>
              <w:sdtPr>
                <w:rPr>
                  <w:rFonts w:cstheme="minorHAnsi"/>
                  <w:sz w:val="20"/>
                  <w:szCs w:val="20"/>
                </w:rPr>
                <w:id w:val="-1547831036"/>
                <w:lock w:val="sdtLocked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7139B"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sdtContent>
            </w:sdt>
            <w:r w:rsidR="0067139B">
              <w:rPr>
                <w:rFonts w:cstheme="minorHAnsi"/>
                <w:sz w:val="20"/>
                <w:szCs w:val="20"/>
              </w:rPr>
              <w:t>Adultes</w:t>
            </w:r>
          </w:p>
        </w:tc>
        <w:tc>
          <w:tcPr>
            <w:tcW w:w="1836" w:type="dxa"/>
            <w:tcBorders>
              <w:top w:val="dashed" w:sz="4" w:space="0" w:color="auto"/>
              <w:left w:val="nil"/>
              <w:bottom w:val="dashed" w:sz="4" w:space="0" w:color="auto"/>
            </w:tcBorders>
          </w:tcPr>
          <w:p w:rsidR="002A6943" w:rsidRPr="0067139B" w:rsidRDefault="00171A50" w:rsidP="002A6943">
            <w:pPr>
              <w:jc w:val="center"/>
              <w:rPr>
                <w:rFonts w:cstheme="minorHAnsi"/>
                <w:sz w:val="20"/>
                <w:szCs w:val="20"/>
              </w:rPr>
            </w:pPr>
            <w:sdt>
              <w:sdtPr>
                <w:rPr>
                  <w:rFonts w:cstheme="minorHAnsi"/>
                  <w:sz w:val="20"/>
                  <w:szCs w:val="20"/>
                </w:rPr>
                <w:id w:val="-965279941"/>
                <w:lock w:val="sdtLocked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7139B"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sdtContent>
            </w:sdt>
            <w:r w:rsidR="0067139B">
              <w:rPr>
                <w:rFonts w:cstheme="minorHAnsi"/>
                <w:sz w:val="20"/>
                <w:szCs w:val="20"/>
              </w:rPr>
              <w:t>Seniors</w:t>
            </w:r>
          </w:p>
        </w:tc>
      </w:tr>
      <w:tr w:rsidR="00471CFC" w:rsidTr="00AD3431">
        <w:tc>
          <w:tcPr>
            <w:tcW w:w="3037" w:type="dxa"/>
            <w:tcBorders>
              <w:top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471CFC" w:rsidRDefault="00471CFC" w:rsidP="002A694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Présence de PMR</w:t>
            </w:r>
          </w:p>
        </w:tc>
        <w:tc>
          <w:tcPr>
            <w:tcW w:w="7223" w:type="dxa"/>
            <w:gridSpan w:val="6"/>
            <w:tcBorders>
              <w:top w:val="dashed" w:sz="4" w:space="0" w:color="auto"/>
              <w:left w:val="dashed" w:sz="4" w:space="0" w:color="auto"/>
              <w:bottom w:val="single" w:sz="4" w:space="0" w:color="auto"/>
            </w:tcBorders>
          </w:tcPr>
          <w:p w:rsidR="00471CFC" w:rsidRPr="00471CFC" w:rsidRDefault="00171A50" w:rsidP="00471CFC">
            <w:pPr>
              <w:rPr>
                <w:rFonts w:cstheme="minorHAnsi"/>
                <w:sz w:val="20"/>
                <w:szCs w:val="20"/>
              </w:rPr>
            </w:pPr>
            <w:sdt>
              <w:sdtPr>
                <w:rPr>
                  <w:rFonts w:cstheme="minorHAnsi"/>
                  <w:sz w:val="20"/>
                  <w:szCs w:val="20"/>
                </w:rPr>
                <w:id w:val="-19588740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71CFC" w:rsidRPr="00471CFC"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sdtContent>
            </w:sdt>
            <w:r w:rsidR="00471CFC" w:rsidRPr="00471CFC">
              <w:rPr>
                <w:rFonts w:cstheme="minorHAnsi"/>
                <w:sz w:val="20"/>
                <w:szCs w:val="20"/>
              </w:rPr>
              <w:t xml:space="preserve">Oui  </w:t>
            </w:r>
            <w:sdt>
              <w:sdtPr>
                <w:rPr>
                  <w:rFonts w:cstheme="minorHAnsi"/>
                  <w:sz w:val="20"/>
                  <w:szCs w:val="20"/>
                </w:rPr>
                <w:id w:val="-11175193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71CFC" w:rsidRPr="00471CFC"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sdtContent>
            </w:sdt>
            <w:r w:rsidR="00471CFC" w:rsidRPr="00471CFC">
              <w:rPr>
                <w:rFonts w:cstheme="minorHAnsi"/>
                <w:sz w:val="20"/>
                <w:szCs w:val="20"/>
              </w:rPr>
              <w:t>Non</w:t>
            </w:r>
          </w:p>
        </w:tc>
      </w:tr>
      <w:tr w:rsidR="002A6943" w:rsidTr="00BF7A91">
        <w:sdt>
          <w:sdtPr>
            <w:rPr>
              <w:rFonts w:cstheme="minorHAnsi"/>
            </w:rPr>
            <w:id w:val="-404687873"/>
            <w:lock w:val="sdtLocked"/>
            <w:placeholder>
              <w:docPart w:val="99E4DAF995DD481DBFDC45A954E47E6E"/>
            </w:placeholder>
            <w:showingPlcHdr/>
            <w:text w:multiLine="1"/>
          </w:sdtPr>
          <w:sdtEndPr/>
          <w:sdtContent>
            <w:tc>
              <w:tcPr>
                <w:tcW w:w="3037" w:type="dxa"/>
                <w:tcBorders>
                  <w:bottom w:val="dashed" w:sz="4" w:space="0" w:color="auto"/>
                  <w:right w:val="dashed" w:sz="4" w:space="0" w:color="auto"/>
                </w:tcBorders>
              </w:tcPr>
              <w:p w:rsidR="002A6943" w:rsidRPr="002A6943" w:rsidRDefault="00705C1C" w:rsidP="00705C1C">
                <w:pPr>
                  <w:rPr>
                    <w:rFonts w:cstheme="minorHAnsi"/>
                  </w:rPr>
                </w:pPr>
                <w:r w:rsidRPr="00895910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  <w:sdt>
          <w:sdtPr>
            <w:rPr>
              <w:rFonts w:cstheme="minorHAnsi"/>
            </w:rPr>
            <w:id w:val="1431246161"/>
            <w:lock w:val="sdtLocked"/>
            <w:placeholder>
              <w:docPart w:val="D4CC748192444A4A98988EE9C6246A5C"/>
            </w:placeholder>
            <w:showingPlcHdr/>
            <w:text w:multiLine="1"/>
          </w:sdtPr>
          <w:sdtEndPr/>
          <w:sdtContent>
            <w:tc>
              <w:tcPr>
                <w:tcW w:w="2977" w:type="dxa"/>
                <w:gridSpan w:val="2"/>
                <w:tcBorders>
                  <w:left w:val="dashed" w:sz="4" w:space="0" w:color="auto"/>
                  <w:bottom w:val="dashed" w:sz="4" w:space="0" w:color="auto"/>
                  <w:right w:val="dashed" w:sz="4" w:space="0" w:color="auto"/>
                </w:tcBorders>
              </w:tcPr>
              <w:p w:rsidR="002A6943" w:rsidRPr="002A6943" w:rsidRDefault="00CA667D" w:rsidP="002A6943">
                <w:pPr>
                  <w:jc w:val="center"/>
                  <w:rPr>
                    <w:rFonts w:cstheme="minorHAnsi"/>
                  </w:rPr>
                </w:pPr>
                <w:r w:rsidRPr="00895910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  <w:sdt>
          <w:sdtPr>
            <w:rPr>
              <w:rFonts w:cstheme="minorHAnsi"/>
            </w:rPr>
            <w:id w:val="-1063257794"/>
            <w:lock w:val="sdtLocked"/>
            <w:placeholder>
              <w:docPart w:val="E9A81C93C00D410CB4E7437A072072CE"/>
            </w:placeholder>
            <w:showingPlcHdr/>
            <w:text/>
          </w:sdtPr>
          <w:sdtEndPr/>
          <w:sdtContent>
            <w:tc>
              <w:tcPr>
                <w:tcW w:w="1559" w:type="dxa"/>
                <w:gridSpan w:val="2"/>
                <w:tcBorders>
                  <w:left w:val="dashed" w:sz="4" w:space="0" w:color="auto"/>
                  <w:bottom w:val="dashed" w:sz="4" w:space="0" w:color="auto"/>
                  <w:right w:val="dashed" w:sz="4" w:space="0" w:color="auto"/>
                </w:tcBorders>
              </w:tcPr>
              <w:p w:rsidR="002A6943" w:rsidRPr="002A6943" w:rsidRDefault="00CA667D" w:rsidP="002A6943">
                <w:pPr>
                  <w:jc w:val="center"/>
                  <w:rPr>
                    <w:rFonts w:cstheme="minorHAnsi"/>
                  </w:rPr>
                </w:pPr>
                <w:r w:rsidRPr="00895910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  <w:sdt>
          <w:sdtPr>
            <w:rPr>
              <w:rFonts w:cstheme="minorHAnsi"/>
            </w:rPr>
            <w:id w:val="-545995022"/>
            <w:placeholder>
              <w:docPart w:val="E2D3E759B102408CBF5CB8EA6B3A62DC"/>
            </w:placeholder>
            <w:showingPlcHdr/>
            <w:text/>
          </w:sdtPr>
          <w:sdtEndPr/>
          <w:sdtContent>
            <w:tc>
              <w:tcPr>
                <w:tcW w:w="2687" w:type="dxa"/>
                <w:gridSpan w:val="2"/>
                <w:tcBorders>
                  <w:left w:val="dashed" w:sz="4" w:space="0" w:color="auto"/>
                  <w:bottom w:val="dashed" w:sz="4" w:space="0" w:color="auto"/>
                </w:tcBorders>
              </w:tcPr>
              <w:p w:rsidR="002A6943" w:rsidRPr="002A6943" w:rsidRDefault="00CA667D" w:rsidP="002A6943">
                <w:pPr>
                  <w:jc w:val="center"/>
                  <w:rPr>
                    <w:rFonts w:cstheme="minorHAnsi"/>
                  </w:rPr>
                </w:pPr>
                <w:r w:rsidRPr="00895910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</w:tr>
      <w:tr w:rsidR="0067139B" w:rsidTr="00BF7A91">
        <w:tc>
          <w:tcPr>
            <w:tcW w:w="3037" w:type="dxa"/>
            <w:tcBorders>
              <w:top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67139B" w:rsidRPr="002A6943" w:rsidRDefault="0067139B" w:rsidP="0067139B">
            <w:pPr>
              <w:jc w:val="center"/>
              <w:rPr>
                <w:rFonts w:cstheme="minorHAnsi"/>
              </w:rPr>
            </w:pPr>
            <w:r w:rsidRPr="002A6943">
              <w:rPr>
                <w:rFonts w:cstheme="minorHAnsi"/>
              </w:rPr>
              <w:t>Dynamique du pu</w:t>
            </w:r>
            <w:r>
              <w:rPr>
                <w:rFonts w:cstheme="minorHAnsi"/>
              </w:rPr>
              <w:t>blic</w:t>
            </w:r>
          </w:p>
        </w:tc>
        <w:tc>
          <w:tcPr>
            <w:tcW w:w="1985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nil"/>
            </w:tcBorders>
          </w:tcPr>
          <w:p w:rsidR="0067139B" w:rsidRPr="002A6943" w:rsidRDefault="00171A50" w:rsidP="0067139B">
            <w:pPr>
              <w:jc w:val="center"/>
              <w:rPr>
                <w:rFonts w:cstheme="minorHAnsi"/>
              </w:rPr>
            </w:pPr>
            <w:sdt>
              <w:sdtPr>
                <w:rPr>
                  <w:rFonts w:cstheme="minorHAnsi"/>
                  <w:sz w:val="20"/>
                  <w:szCs w:val="20"/>
                </w:rPr>
                <w:id w:val="8896912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7139B"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sdtContent>
            </w:sdt>
            <w:r w:rsidR="0067139B">
              <w:rPr>
                <w:rFonts w:cstheme="minorHAnsi"/>
                <w:sz w:val="20"/>
                <w:szCs w:val="20"/>
              </w:rPr>
              <w:t>Assis/statique</w:t>
            </w:r>
          </w:p>
        </w:tc>
        <w:tc>
          <w:tcPr>
            <w:tcW w:w="1701" w:type="dxa"/>
            <w:gridSpan w:val="2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</w:tcPr>
          <w:p w:rsidR="0067139B" w:rsidRPr="002A6943" w:rsidRDefault="00171A50" w:rsidP="0067139B">
            <w:pPr>
              <w:jc w:val="center"/>
              <w:rPr>
                <w:rFonts w:cstheme="minorHAnsi"/>
              </w:rPr>
            </w:pPr>
            <w:sdt>
              <w:sdtPr>
                <w:rPr>
                  <w:rFonts w:cstheme="minorHAnsi"/>
                  <w:sz w:val="20"/>
                  <w:szCs w:val="20"/>
                </w:rPr>
                <w:id w:val="-18749969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7139B"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sdtContent>
            </w:sdt>
            <w:r w:rsidR="0067139B">
              <w:rPr>
                <w:rFonts w:cstheme="minorHAnsi"/>
                <w:sz w:val="20"/>
                <w:szCs w:val="20"/>
              </w:rPr>
              <w:t>Dynamique</w:t>
            </w:r>
          </w:p>
        </w:tc>
        <w:tc>
          <w:tcPr>
            <w:tcW w:w="1701" w:type="dxa"/>
            <w:gridSpan w:val="2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</w:tcPr>
          <w:p w:rsidR="0067139B" w:rsidRPr="002A6943" w:rsidRDefault="00171A50" w:rsidP="0067139B">
            <w:pPr>
              <w:jc w:val="center"/>
              <w:rPr>
                <w:rFonts w:cstheme="minorHAnsi"/>
              </w:rPr>
            </w:pPr>
            <w:sdt>
              <w:sdtPr>
                <w:rPr>
                  <w:rFonts w:cstheme="minorHAnsi"/>
                  <w:sz w:val="20"/>
                  <w:szCs w:val="20"/>
                </w:rPr>
                <w:id w:val="-8141056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7139B"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sdtContent>
            </w:sdt>
            <w:r w:rsidR="0067139B">
              <w:rPr>
                <w:rFonts w:cstheme="minorHAnsi"/>
                <w:sz w:val="20"/>
                <w:szCs w:val="20"/>
              </w:rPr>
              <w:t>Debout/calme</w:t>
            </w:r>
          </w:p>
        </w:tc>
        <w:tc>
          <w:tcPr>
            <w:tcW w:w="1836" w:type="dxa"/>
            <w:tcBorders>
              <w:top w:val="dashed" w:sz="4" w:space="0" w:color="auto"/>
              <w:left w:val="nil"/>
              <w:bottom w:val="dashed" w:sz="4" w:space="0" w:color="auto"/>
            </w:tcBorders>
          </w:tcPr>
          <w:p w:rsidR="0067139B" w:rsidRPr="002A6943" w:rsidRDefault="00171A50" w:rsidP="0067139B">
            <w:pPr>
              <w:jc w:val="center"/>
              <w:rPr>
                <w:rFonts w:cstheme="minorHAnsi"/>
              </w:rPr>
            </w:pPr>
            <w:sdt>
              <w:sdtPr>
                <w:rPr>
                  <w:rFonts w:cstheme="minorHAnsi"/>
                  <w:sz w:val="20"/>
                  <w:szCs w:val="20"/>
                </w:rPr>
                <w:id w:val="11870945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7139B"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sdtContent>
            </w:sdt>
            <w:r w:rsidR="0067139B">
              <w:rPr>
                <w:rFonts w:cstheme="minorHAnsi"/>
                <w:sz w:val="20"/>
                <w:szCs w:val="20"/>
              </w:rPr>
              <w:t>Déambulant</w:t>
            </w:r>
          </w:p>
        </w:tc>
      </w:tr>
      <w:tr w:rsidR="0067139B" w:rsidTr="00471CFC">
        <w:tc>
          <w:tcPr>
            <w:tcW w:w="3037" w:type="dxa"/>
            <w:tcBorders>
              <w:top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67139B" w:rsidRPr="002A6943" w:rsidRDefault="0067139B" w:rsidP="0067139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Type de public</w:t>
            </w:r>
          </w:p>
        </w:tc>
        <w:tc>
          <w:tcPr>
            <w:tcW w:w="1985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nil"/>
            </w:tcBorders>
          </w:tcPr>
          <w:p w:rsidR="0067139B" w:rsidRPr="002A6943" w:rsidRDefault="00171A50" w:rsidP="0067139B">
            <w:pPr>
              <w:jc w:val="center"/>
              <w:rPr>
                <w:rFonts w:cstheme="minorHAnsi"/>
              </w:rPr>
            </w:pPr>
            <w:sdt>
              <w:sdtPr>
                <w:rPr>
                  <w:rFonts w:cstheme="minorHAnsi"/>
                  <w:sz w:val="20"/>
                  <w:szCs w:val="20"/>
                </w:rPr>
                <w:id w:val="7362088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7139B"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sdtContent>
            </w:sdt>
            <w:r w:rsidR="0067139B">
              <w:rPr>
                <w:rFonts w:cstheme="minorHAnsi"/>
                <w:sz w:val="20"/>
                <w:szCs w:val="20"/>
              </w:rPr>
              <w:t>Enfants&lt;12 ans</w:t>
            </w:r>
          </w:p>
        </w:tc>
        <w:tc>
          <w:tcPr>
            <w:tcW w:w="1701" w:type="dxa"/>
            <w:gridSpan w:val="2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</w:tcPr>
          <w:p w:rsidR="0067139B" w:rsidRPr="002A6943" w:rsidRDefault="00171A50" w:rsidP="0067139B">
            <w:pPr>
              <w:jc w:val="center"/>
              <w:rPr>
                <w:rFonts w:cstheme="minorHAnsi"/>
              </w:rPr>
            </w:pPr>
            <w:sdt>
              <w:sdtPr>
                <w:rPr>
                  <w:rFonts w:cstheme="minorHAnsi"/>
                  <w:sz w:val="20"/>
                  <w:szCs w:val="20"/>
                </w:rPr>
                <w:id w:val="2792235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7139B"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sdtContent>
            </w:sdt>
            <w:r w:rsidR="0067139B">
              <w:rPr>
                <w:rFonts w:cstheme="minorHAnsi"/>
                <w:sz w:val="20"/>
                <w:szCs w:val="20"/>
              </w:rPr>
              <w:t>12/18 ans</w:t>
            </w:r>
          </w:p>
        </w:tc>
        <w:tc>
          <w:tcPr>
            <w:tcW w:w="1701" w:type="dxa"/>
            <w:gridSpan w:val="2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</w:tcPr>
          <w:p w:rsidR="0067139B" w:rsidRPr="002A6943" w:rsidRDefault="00171A50" w:rsidP="0067139B">
            <w:pPr>
              <w:jc w:val="center"/>
              <w:rPr>
                <w:rFonts w:cstheme="minorHAnsi"/>
              </w:rPr>
            </w:pPr>
            <w:sdt>
              <w:sdtPr>
                <w:rPr>
                  <w:rFonts w:cstheme="minorHAnsi"/>
                  <w:sz w:val="20"/>
                  <w:szCs w:val="20"/>
                </w:rPr>
                <w:id w:val="10225886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7139B"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sdtContent>
            </w:sdt>
            <w:r w:rsidR="0067139B">
              <w:rPr>
                <w:rFonts w:cstheme="minorHAnsi"/>
                <w:sz w:val="20"/>
                <w:szCs w:val="20"/>
              </w:rPr>
              <w:t>Adultes</w:t>
            </w:r>
          </w:p>
        </w:tc>
        <w:tc>
          <w:tcPr>
            <w:tcW w:w="1836" w:type="dxa"/>
            <w:tcBorders>
              <w:top w:val="dashed" w:sz="4" w:space="0" w:color="auto"/>
              <w:left w:val="nil"/>
              <w:bottom w:val="dashed" w:sz="4" w:space="0" w:color="auto"/>
            </w:tcBorders>
          </w:tcPr>
          <w:p w:rsidR="0067139B" w:rsidRPr="002A6943" w:rsidRDefault="00171A50" w:rsidP="0067139B">
            <w:pPr>
              <w:jc w:val="center"/>
              <w:rPr>
                <w:rFonts w:cstheme="minorHAnsi"/>
              </w:rPr>
            </w:pPr>
            <w:sdt>
              <w:sdtPr>
                <w:rPr>
                  <w:rFonts w:cstheme="minorHAnsi"/>
                  <w:sz w:val="20"/>
                  <w:szCs w:val="20"/>
                </w:rPr>
                <w:id w:val="14545179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7139B"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sdtContent>
            </w:sdt>
            <w:r w:rsidR="0067139B">
              <w:rPr>
                <w:rFonts w:cstheme="minorHAnsi"/>
                <w:sz w:val="20"/>
                <w:szCs w:val="20"/>
              </w:rPr>
              <w:t>Seniors</w:t>
            </w:r>
          </w:p>
        </w:tc>
      </w:tr>
      <w:tr w:rsidR="00471CFC" w:rsidTr="00AD3431">
        <w:tc>
          <w:tcPr>
            <w:tcW w:w="3037" w:type="dxa"/>
            <w:tcBorders>
              <w:top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471CFC" w:rsidRDefault="00471CFC" w:rsidP="00471CF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Présence de PMR</w:t>
            </w:r>
          </w:p>
        </w:tc>
        <w:tc>
          <w:tcPr>
            <w:tcW w:w="7223" w:type="dxa"/>
            <w:gridSpan w:val="6"/>
            <w:tcBorders>
              <w:top w:val="dashed" w:sz="4" w:space="0" w:color="auto"/>
              <w:left w:val="dashed" w:sz="4" w:space="0" w:color="auto"/>
              <w:bottom w:val="single" w:sz="4" w:space="0" w:color="auto"/>
            </w:tcBorders>
          </w:tcPr>
          <w:p w:rsidR="00471CFC" w:rsidRPr="00471CFC" w:rsidRDefault="00171A50" w:rsidP="00471CFC">
            <w:pPr>
              <w:rPr>
                <w:rFonts w:cstheme="minorHAnsi"/>
                <w:sz w:val="20"/>
                <w:szCs w:val="20"/>
              </w:rPr>
            </w:pPr>
            <w:sdt>
              <w:sdtPr>
                <w:rPr>
                  <w:rFonts w:cstheme="minorHAnsi"/>
                  <w:sz w:val="20"/>
                  <w:szCs w:val="20"/>
                </w:rPr>
                <w:id w:val="-19668120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71CFC" w:rsidRPr="00471CFC"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sdtContent>
            </w:sdt>
            <w:r w:rsidR="00471CFC" w:rsidRPr="00471CFC">
              <w:rPr>
                <w:rFonts w:cstheme="minorHAnsi"/>
                <w:sz w:val="20"/>
                <w:szCs w:val="20"/>
              </w:rPr>
              <w:t xml:space="preserve">Oui  </w:t>
            </w:r>
            <w:sdt>
              <w:sdtPr>
                <w:rPr>
                  <w:rFonts w:cstheme="minorHAnsi"/>
                  <w:sz w:val="20"/>
                  <w:szCs w:val="20"/>
                </w:rPr>
                <w:id w:val="-6644793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71CFC" w:rsidRPr="00471CFC"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sdtContent>
            </w:sdt>
            <w:r w:rsidR="00471CFC" w:rsidRPr="00471CFC">
              <w:rPr>
                <w:rFonts w:cstheme="minorHAnsi"/>
                <w:sz w:val="20"/>
                <w:szCs w:val="20"/>
              </w:rPr>
              <w:t>Non</w:t>
            </w:r>
          </w:p>
        </w:tc>
      </w:tr>
      <w:tr w:rsidR="00471CFC" w:rsidTr="00BF7A91">
        <w:tc>
          <w:tcPr>
            <w:tcW w:w="3037" w:type="dxa"/>
            <w:tcBorders>
              <w:bottom w:val="dashed" w:sz="4" w:space="0" w:color="auto"/>
              <w:right w:val="dashed" w:sz="4" w:space="0" w:color="auto"/>
            </w:tcBorders>
          </w:tcPr>
          <w:p w:rsidR="00471CFC" w:rsidRDefault="00471CFC" w:rsidP="00471CFC">
            <w:pPr>
              <w:rPr>
                <w:rFonts w:cstheme="minorHAnsi"/>
              </w:rPr>
            </w:pPr>
          </w:p>
          <w:sdt>
            <w:sdtPr>
              <w:rPr>
                <w:rFonts w:cstheme="minorHAnsi"/>
              </w:rPr>
              <w:id w:val="1174844625"/>
              <w:lock w:val="sdtLocked"/>
              <w:placeholder>
                <w:docPart w:val="4E33A21A2E334A98A0598BED8E8DB0F8"/>
              </w:placeholder>
              <w:showingPlcHdr/>
              <w:text w:multiLine="1"/>
            </w:sdtPr>
            <w:sdtEndPr/>
            <w:sdtContent>
              <w:p w:rsidR="00471CFC" w:rsidRPr="002A6943" w:rsidRDefault="00471CFC" w:rsidP="00471CFC">
                <w:pPr>
                  <w:jc w:val="center"/>
                  <w:rPr>
                    <w:rFonts w:cstheme="minorHAnsi"/>
                  </w:rPr>
                </w:pPr>
                <w:r w:rsidRPr="00895910">
                  <w:rPr>
                    <w:rStyle w:val="Textedelespacerserv"/>
                  </w:rPr>
                  <w:t>Cliquez ou appuyez ici pour entrer du texte.</w:t>
                </w:r>
              </w:p>
            </w:sdtContent>
          </w:sdt>
        </w:tc>
        <w:sdt>
          <w:sdtPr>
            <w:rPr>
              <w:rFonts w:cstheme="minorHAnsi"/>
            </w:rPr>
            <w:id w:val="1786224654"/>
            <w:lock w:val="sdtLocked"/>
            <w:placeholder>
              <w:docPart w:val="567CF8745D2741D78649EC7A6437DB74"/>
            </w:placeholder>
            <w:showingPlcHdr/>
            <w:text w:multiLine="1"/>
          </w:sdtPr>
          <w:sdtEndPr/>
          <w:sdtContent>
            <w:tc>
              <w:tcPr>
                <w:tcW w:w="2977" w:type="dxa"/>
                <w:gridSpan w:val="2"/>
                <w:tcBorders>
                  <w:left w:val="dashed" w:sz="4" w:space="0" w:color="auto"/>
                  <w:bottom w:val="dashed" w:sz="4" w:space="0" w:color="auto"/>
                  <w:right w:val="dashed" w:sz="4" w:space="0" w:color="auto"/>
                </w:tcBorders>
              </w:tcPr>
              <w:p w:rsidR="00471CFC" w:rsidRPr="002A6943" w:rsidRDefault="00471CFC" w:rsidP="00471CFC">
                <w:pPr>
                  <w:jc w:val="center"/>
                  <w:rPr>
                    <w:rFonts w:cstheme="minorHAnsi"/>
                  </w:rPr>
                </w:pPr>
                <w:r w:rsidRPr="00895910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  <w:sdt>
          <w:sdtPr>
            <w:rPr>
              <w:rFonts w:cstheme="minorHAnsi"/>
            </w:rPr>
            <w:id w:val="524676282"/>
            <w:lock w:val="sdtLocked"/>
            <w:placeholder>
              <w:docPart w:val="4A20D030702C416C9F30C0517B488D51"/>
            </w:placeholder>
            <w:showingPlcHdr/>
            <w:text/>
          </w:sdtPr>
          <w:sdtEndPr/>
          <w:sdtContent>
            <w:tc>
              <w:tcPr>
                <w:tcW w:w="1559" w:type="dxa"/>
                <w:gridSpan w:val="2"/>
                <w:tcBorders>
                  <w:left w:val="dashed" w:sz="4" w:space="0" w:color="auto"/>
                  <w:bottom w:val="dashed" w:sz="4" w:space="0" w:color="auto"/>
                  <w:right w:val="dashed" w:sz="4" w:space="0" w:color="auto"/>
                </w:tcBorders>
              </w:tcPr>
              <w:p w:rsidR="00471CFC" w:rsidRPr="002A6943" w:rsidRDefault="00471CFC" w:rsidP="00471CFC">
                <w:pPr>
                  <w:jc w:val="center"/>
                  <w:rPr>
                    <w:rFonts w:cstheme="minorHAnsi"/>
                  </w:rPr>
                </w:pPr>
                <w:r w:rsidRPr="00895910">
                  <w:rPr>
                    <w:rStyle w:val="Textedelespacerserv"/>
                  </w:rPr>
                  <w:t xml:space="preserve">Cliquez ou appuyez ici </w:t>
                </w:r>
                <w:r w:rsidRPr="00895910">
                  <w:rPr>
                    <w:rStyle w:val="Textedelespacerserv"/>
                  </w:rPr>
                  <w:lastRenderedPageBreak/>
                  <w:t>pour entrer du texte.</w:t>
                </w:r>
              </w:p>
            </w:tc>
          </w:sdtContent>
        </w:sdt>
        <w:sdt>
          <w:sdtPr>
            <w:rPr>
              <w:rFonts w:cstheme="minorHAnsi"/>
            </w:rPr>
            <w:id w:val="1604531497"/>
            <w:lock w:val="sdtLocked"/>
            <w:placeholder>
              <w:docPart w:val="DDDF5D95C6C748B2A5C214002D9C4615"/>
            </w:placeholder>
            <w:showingPlcHdr/>
            <w:text/>
          </w:sdtPr>
          <w:sdtEndPr/>
          <w:sdtContent>
            <w:tc>
              <w:tcPr>
                <w:tcW w:w="2687" w:type="dxa"/>
                <w:gridSpan w:val="2"/>
                <w:tcBorders>
                  <w:left w:val="dashed" w:sz="4" w:space="0" w:color="auto"/>
                  <w:bottom w:val="dashed" w:sz="4" w:space="0" w:color="auto"/>
                </w:tcBorders>
              </w:tcPr>
              <w:p w:rsidR="00471CFC" w:rsidRPr="002A6943" w:rsidRDefault="00471CFC" w:rsidP="00471CFC">
                <w:pPr>
                  <w:jc w:val="center"/>
                  <w:rPr>
                    <w:rFonts w:cstheme="minorHAnsi"/>
                  </w:rPr>
                </w:pPr>
                <w:r w:rsidRPr="00895910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</w:tr>
      <w:tr w:rsidR="00471CFC" w:rsidTr="00BF7A91">
        <w:tc>
          <w:tcPr>
            <w:tcW w:w="3037" w:type="dxa"/>
            <w:tcBorders>
              <w:top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471CFC" w:rsidRPr="002A6943" w:rsidRDefault="00471CFC" w:rsidP="00471CFC">
            <w:pPr>
              <w:jc w:val="center"/>
              <w:rPr>
                <w:rFonts w:cstheme="minorHAnsi"/>
              </w:rPr>
            </w:pPr>
            <w:r w:rsidRPr="002A6943">
              <w:rPr>
                <w:rFonts w:cstheme="minorHAnsi"/>
              </w:rPr>
              <w:t>Dynamique du pu</w:t>
            </w:r>
            <w:r>
              <w:rPr>
                <w:rFonts w:cstheme="minorHAnsi"/>
              </w:rPr>
              <w:t>blic</w:t>
            </w:r>
          </w:p>
        </w:tc>
        <w:tc>
          <w:tcPr>
            <w:tcW w:w="1985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nil"/>
            </w:tcBorders>
          </w:tcPr>
          <w:p w:rsidR="00471CFC" w:rsidRPr="002A6943" w:rsidRDefault="00171A50" w:rsidP="00471CFC">
            <w:pPr>
              <w:jc w:val="center"/>
              <w:rPr>
                <w:rFonts w:cstheme="minorHAnsi"/>
              </w:rPr>
            </w:pPr>
            <w:sdt>
              <w:sdtPr>
                <w:rPr>
                  <w:rFonts w:cstheme="minorHAnsi"/>
                  <w:sz w:val="20"/>
                  <w:szCs w:val="20"/>
                </w:rPr>
                <w:id w:val="18449639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71CFC"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sdtContent>
            </w:sdt>
            <w:r w:rsidR="00471CFC">
              <w:rPr>
                <w:rFonts w:cstheme="minorHAnsi"/>
                <w:sz w:val="20"/>
                <w:szCs w:val="20"/>
              </w:rPr>
              <w:t>Assis/statique</w:t>
            </w:r>
          </w:p>
        </w:tc>
        <w:tc>
          <w:tcPr>
            <w:tcW w:w="1701" w:type="dxa"/>
            <w:gridSpan w:val="2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</w:tcPr>
          <w:p w:rsidR="00471CFC" w:rsidRPr="002A6943" w:rsidRDefault="00171A50" w:rsidP="00471CFC">
            <w:pPr>
              <w:jc w:val="center"/>
              <w:rPr>
                <w:rFonts w:cstheme="minorHAnsi"/>
              </w:rPr>
            </w:pPr>
            <w:sdt>
              <w:sdtPr>
                <w:rPr>
                  <w:rFonts w:cstheme="minorHAnsi"/>
                  <w:sz w:val="20"/>
                  <w:szCs w:val="20"/>
                </w:rPr>
                <w:id w:val="15900458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71CFC"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sdtContent>
            </w:sdt>
            <w:r w:rsidR="00471CFC">
              <w:rPr>
                <w:rFonts w:cstheme="minorHAnsi"/>
                <w:sz w:val="20"/>
                <w:szCs w:val="20"/>
              </w:rPr>
              <w:t>Dynamique</w:t>
            </w:r>
          </w:p>
        </w:tc>
        <w:tc>
          <w:tcPr>
            <w:tcW w:w="1701" w:type="dxa"/>
            <w:gridSpan w:val="2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</w:tcPr>
          <w:p w:rsidR="00471CFC" w:rsidRPr="002A6943" w:rsidRDefault="00171A50" w:rsidP="00471CFC">
            <w:pPr>
              <w:jc w:val="center"/>
              <w:rPr>
                <w:rFonts w:cstheme="minorHAnsi"/>
              </w:rPr>
            </w:pPr>
            <w:sdt>
              <w:sdtPr>
                <w:rPr>
                  <w:rFonts w:cstheme="minorHAnsi"/>
                  <w:sz w:val="20"/>
                  <w:szCs w:val="20"/>
                </w:rPr>
                <w:id w:val="-20025699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71CFC"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sdtContent>
            </w:sdt>
            <w:r w:rsidR="00471CFC">
              <w:rPr>
                <w:rFonts w:cstheme="minorHAnsi"/>
                <w:sz w:val="20"/>
                <w:szCs w:val="20"/>
              </w:rPr>
              <w:t>Debout/calme</w:t>
            </w:r>
          </w:p>
        </w:tc>
        <w:tc>
          <w:tcPr>
            <w:tcW w:w="1836" w:type="dxa"/>
            <w:tcBorders>
              <w:top w:val="dashed" w:sz="4" w:space="0" w:color="auto"/>
              <w:left w:val="nil"/>
              <w:bottom w:val="dashed" w:sz="4" w:space="0" w:color="auto"/>
            </w:tcBorders>
          </w:tcPr>
          <w:p w:rsidR="00471CFC" w:rsidRPr="002A6943" w:rsidRDefault="00171A50" w:rsidP="00471CFC">
            <w:pPr>
              <w:jc w:val="center"/>
              <w:rPr>
                <w:rFonts w:cstheme="minorHAnsi"/>
              </w:rPr>
            </w:pPr>
            <w:sdt>
              <w:sdtPr>
                <w:rPr>
                  <w:rFonts w:cstheme="minorHAnsi"/>
                  <w:sz w:val="20"/>
                  <w:szCs w:val="20"/>
                </w:rPr>
                <w:id w:val="11679884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71CFC"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sdtContent>
            </w:sdt>
            <w:r w:rsidR="00471CFC">
              <w:rPr>
                <w:rFonts w:cstheme="minorHAnsi"/>
                <w:sz w:val="20"/>
                <w:szCs w:val="20"/>
              </w:rPr>
              <w:t>Déambulant</w:t>
            </w:r>
          </w:p>
        </w:tc>
      </w:tr>
      <w:tr w:rsidR="00471CFC" w:rsidTr="00607BAB">
        <w:trPr>
          <w:trHeight w:val="70"/>
        </w:trPr>
        <w:tc>
          <w:tcPr>
            <w:tcW w:w="3037" w:type="dxa"/>
            <w:tcBorders>
              <w:top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471CFC" w:rsidRPr="002A6943" w:rsidRDefault="00471CFC" w:rsidP="00471CF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Type de public</w:t>
            </w:r>
          </w:p>
        </w:tc>
        <w:tc>
          <w:tcPr>
            <w:tcW w:w="1985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nil"/>
            </w:tcBorders>
          </w:tcPr>
          <w:p w:rsidR="00471CFC" w:rsidRPr="002A6943" w:rsidRDefault="00171A50" w:rsidP="00471CFC">
            <w:pPr>
              <w:jc w:val="center"/>
              <w:rPr>
                <w:rFonts w:cstheme="minorHAnsi"/>
              </w:rPr>
            </w:pPr>
            <w:sdt>
              <w:sdtPr>
                <w:rPr>
                  <w:rFonts w:cstheme="minorHAnsi"/>
                  <w:sz w:val="20"/>
                  <w:szCs w:val="20"/>
                </w:rPr>
                <w:id w:val="-11650041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71CFC"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sdtContent>
            </w:sdt>
            <w:r w:rsidR="00471CFC">
              <w:rPr>
                <w:rFonts w:cstheme="minorHAnsi"/>
                <w:sz w:val="20"/>
                <w:szCs w:val="20"/>
              </w:rPr>
              <w:t>Enfants&lt;12 ans</w:t>
            </w:r>
          </w:p>
        </w:tc>
        <w:tc>
          <w:tcPr>
            <w:tcW w:w="1701" w:type="dxa"/>
            <w:gridSpan w:val="2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</w:tcPr>
          <w:p w:rsidR="00471CFC" w:rsidRPr="002A6943" w:rsidRDefault="00171A50" w:rsidP="00471CFC">
            <w:pPr>
              <w:jc w:val="center"/>
              <w:rPr>
                <w:rFonts w:cstheme="minorHAnsi"/>
              </w:rPr>
            </w:pPr>
            <w:sdt>
              <w:sdtPr>
                <w:rPr>
                  <w:rFonts w:cstheme="minorHAnsi"/>
                  <w:sz w:val="20"/>
                  <w:szCs w:val="20"/>
                </w:rPr>
                <w:id w:val="13092917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71CFC"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sdtContent>
            </w:sdt>
            <w:r w:rsidR="00471CFC">
              <w:rPr>
                <w:rFonts w:cstheme="minorHAnsi"/>
                <w:sz w:val="20"/>
                <w:szCs w:val="20"/>
              </w:rPr>
              <w:t>12/18 ans</w:t>
            </w:r>
          </w:p>
        </w:tc>
        <w:tc>
          <w:tcPr>
            <w:tcW w:w="1701" w:type="dxa"/>
            <w:gridSpan w:val="2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</w:tcPr>
          <w:p w:rsidR="00471CFC" w:rsidRPr="002A6943" w:rsidRDefault="00171A50" w:rsidP="00471CFC">
            <w:pPr>
              <w:jc w:val="center"/>
              <w:rPr>
                <w:rFonts w:cstheme="minorHAnsi"/>
              </w:rPr>
            </w:pPr>
            <w:sdt>
              <w:sdtPr>
                <w:rPr>
                  <w:rFonts w:cstheme="minorHAnsi"/>
                  <w:sz w:val="20"/>
                  <w:szCs w:val="20"/>
                </w:rPr>
                <w:id w:val="4784278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71CFC"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sdtContent>
            </w:sdt>
            <w:r w:rsidR="00471CFC">
              <w:rPr>
                <w:rFonts w:cstheme="minorHAnsi"/>
                <w:sz w:val="20"/>
                <w:szCs w:val="20"/>
              </w:rPr>
              <w:t>Adultes</w:t>
            </w:r>
          </w:p>
        </w:tc>
        <w:tc>
          <w:tcPr>
            <w:tcW w:w="1836" w:type="dxa"/>
            <w:tcBorders>
              <w:top w:val="dashed" w:sz="4" w:space="0" w:color="auto"/>
              <w:left w:val="nil"/>
              <w:bottom w:val="dashed" w:sz="4" w:space="0" w:color="auto"/>
            </w:tcBorders>
          </w:tcPr>
          <w:p w:rsidR="00471CFC" w:rsidRPr="002A6943" w:rsidRDefault="00171A50" w:rsidP="00471CFC">
            <w:pPr>
              <w:jc w:val="center"/>
              <w:rPr>
                <w:rFonts w:cstheme="minorHAnsi"/>
              </w:rPr>
            </w:pPr>
            <w:sdt>
              <w:sdtPr>
                <w:rPr>
                  <w:rFonts w:cstheme="minorHAnsi"/>
                  <w:sz w:val="20"/>
                  <w:szCs w:val="20"/>
                </w:rPr>
                <w:id w:val="-14899383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71CFC"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sdtContent>
            </w:sdt>
            <w:r w:rsidR="00471CFC">
              <w:rPr>
                <w:rFonts w:cstheme="minorHAnsi"/>
                <w:sz w:val="20"/>
                <w:szCs w:val="20"/>
              </w:rPr>
              <w:t>Seniors</w:t>
            </w:r>
          </w:p>
        </w:tc>
      </w:tr>
      <w:tr w:rsidR="00607BAB" w:rsidTr="00AD3431">
        <w:trPr>
          <w:trHeight w:val="70"/>
        </w:trPr>
        <w:tc>
          <w:tcPr>
            <w:tcW w:w="3037" w:type="dxa"/>
            <w:tcBorders>
              <w:top w:val="dashed" w:sz="4" w:space="0" w:color="auto"/>
              <w:right w:val="dashed" w:sz="4" w:space="0" w:color="auto"/>
            </w:tcBorders>
          </w:tcPr>
          <w:p w:rsidR="00607BAB" w:rsidRDefault="00607BAB" w:rsidP="00607BA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Présence de PMR</w:t>
            </w:r>
          </w:p>
        </w:tc>
        <w:tc>
          <w:tcPr>
            <w:tcW w:w="7223" w:type="dxa"/>
            <w:gridSpan w:val="6"/>
            <w:tcBorders>
              <w:top w:val="dashed" w:sz="4" w:space="0" w:color="auto"/>
              <w:left w:val="dashed" w:sz="4" w:space="0" w:color="auto"/>
            </w:tcBorders>
          </w:tcPr>
          <w:p w:rsidR="00607BAB" w:rsidRDefault="00171A50" w:rsidP="00607BAB">
            <w:pPr>
              <w:rPr>
                <w:rFonts w:cstheme="minorHAnsi"/>
                <w:sz w:val="20"/>
                <w:szCs w:val="20"/>
              </w:rPr>
            </w:pPr>
            <w:sdt>
              <w:sdtPr>
                <w:rPr>
                  <w:rFonts w:cstheme="minorHAnsi"/>
                  <w:sz w:val="20"/>
                  <w:szCs w:val="20"/>
                </w:rPr>
                <w:id w:val="17567049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07BAB" w:rsidRPr="00471CFC"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sdtContent>
            </w:sdt>
            <w:r w:rsidR="00607BAB" w:rsidRPr="00471CFC">
              <w:rPr>
                <w:rFonts w:cstheme="minorHAnsi"/>
                <w:sz w:val="20"/>
                <w:szCs w:val="20"/>
              </w:rPr>
              <w:t>Ou</w:t>
            </w:r>
            <w:r w:rsidR="00607BAB">
              <w:rPr>
                <w:rFonts w:cstheme="minorHAnsi"/>
                <w:sz w:val="20"/>
                <w:szCs w:val="20"/>
              </w:rPr>
              <w:t>i</w:t>
            </w:r>
            <w:r w:rsidR="00607BAB" w:rsidRPr="00471CFC">
              <w:rPr>
                <w:rFonts w:cstheme="minorHAnsi"/>
                <w:sz w:val="20"/>
                <w:szCs w:val="20"/>
              </w:rPr>
              <w:t xml:space="preserve"> </w:t>
            </w:r>
            <w:sdt>
              <w:sdtPr>
                <w:rPr>
                  <w:rFonts w:cstheme="minorHAnsi"/>
                  <w:sz w:val="20"/>
                  <w:szCs w:val="20"/>
                </w:rPr>
                <w:id w:val="12472316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07BAB" w:rsidRPr="00471CFC"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sdtContent>
            </w:sdt>
            <w:r w:rsidR="00607BAB" w:rsidRPr="00471CFC">
              <w:rPr>
                <w:rFonts w:cstheme="minorHAnsi"/>
                <w:sz w:val="20"/>
                <w:szCs w:val="20"/>
              </w:rPr>
              <w:t>Non</w:t>
            </w:r>
          </w:p>
        </w:tc>
      </w:tr>
    </w:tbl>
    <w:p w:rsidR="005C6B50" w:rsidRPr="00705C1C" w:rsidRDefault="005C6B50" w:rsidP="009A2635">
      <w:pPr>
        <w:ind w:left="360"/>
        <w:rPr>
          <w:sz w:val="20"/>
          <w:szCs w:val="20"/>
        </w:rPr>
      </w:pPr>
    </w:p>
    <w:p w:rsidR="00CA667D" w:rsidRPr="0067139B" w:rsidRDefault="00CA667D" w:rsidP="007559C6">
      <w:pPr>
        <w:pStyle w:val="Paragraphedeliste"/>
        <w:numPr>
          <w:ilvl w:val="0"/>
          <w:numId w:val="1"/>
        </w:numPr>
        <w:pBdr>
          <w:top w:val="single" w:sz="4" w:space="1" w:color="5B9BD5" w:themeColor="accent5"/>
          <w:bottom w:val="single" w:sz="4" w:space="1" w:color="5B9BD5" w:themeColor="accent5"/>
        </w:pBdr>
        <w:shd w:val="clear" w:color="auto" w:fill="DEEAF6" w:themeFill="accent5" w:themeFillTint="33"/>
        <w:rPr>
          <w:b/>
          <w:bCs/>
          <w:sz w:val="32"/>
          <w:szCs w:val="32"/>
        </w:rPr>
      </w:pPr>
      <w:r w:rsidRPr="0067139B">
        <w:rPr>
          <w:b/>
          <w:bCs/>
          <w:sz w:val="32"/>
          <w:szCs w:val="32"/>
        </w:rPr>
        <w:t>A</w:t>
      </w:r>
      <w:r w:rsidR="0067139B" w:rsidRPr="0067139B">
        <w:rPr>
          <w:b/>
          <w:bCs/>
          <w:sz w:val="32"/>
          <w:szCs w:val="32"/>
        </w:rPr>
        <w:t>nimation musicale</w:t>
      </w:r>
    </w:p>
    <w:p w:rsidR="00CA667D" w:rsidRDefault="00CA667D" w:rsidP="009A2635">
      <w:pPr>
        <w:ind w:left="360"/>
        <w:rPr>
          <w:sz w:val="12"/>
          <w:szCs w:val="12"/>
        </w:rPr>
      </w:pPr>
    </w:p>
    <w:tbl>
      <w:tblPr>
        <w:tblStyle w:val="Grilledutableau"/>
        <w:tblW w:w="0" w:type="auto"/>
        <w:tblInd w:w="360" w:type="dxa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3321"/>
        <w:gridCol w:w="567"/>
        <w:gridCol w:w="2126"/>
        <w:gridCol w:w="1985"/>
        <w:gridCol w:w="2261"/>
      </w:tblGrid>
      <w:tr w:rsidR="00607BAB" w:rsidRPr="00EE20DD" w:rsidTr="00B07C46">
        <w:tc>
          <w:tcPr>
            <w:tcW w:w="3888" w:type="dxa"/>
            <w:gridSpan w:val="2"/>
            <w:tcBorders>
              <w:right w:val="nil"/>
            </w:tcBorders>
            <w:shd w:val="clear" w:color="auto" w:fill="DEEAF6" w:themeFill="accent5" w:themeFillTint="33"/>
          </w:tcPr>
          <w:p w:rsidR="00607BAB" w:rsidRDefault="00607BAB" w:rsidP="00EE20DD">
            <w:pPr>
              <w:rPr>
                <w:b/>
                <w:bCs/>
                <w:color w:val="808080" w:themeColor="background1" w:themeShade="80"/>
              </w:rPr>
            </w:pPr>
            <w:r>
              <w:rPr>
                <w:b/>
                <w:bCs/>
                <w:color w:val="808080" w:themeColor="background1" w:themeShade="80"/>
              </w:rPr>
              <w:t>Type d’animation</w:t>
            </w:r>
          </w:p>
        </w:tc>
        <w:tc>
          <w:tcPr>
            <w:tcW w:w="6372" w:type="dxa"/>
            <w:gridSpan w:val="3"/>
            <w:tcBorders>
              <w:left w:val="nil"/>
            </w:tcBorders>
          </w:tcPr>
          <w:p w:rsidR="00607BAB" w:rsidRDefault="00171A50" w:rsidP="00EE20DD">
            <w:pPr>
              <w:rPr>
                <w:rFonts w:cstheme="minorHAnsi"/>
              </w:rPr>
            </w:pPr>
            <w:sdt>
              <w:sdtPr>
                <w:rPr>
                  <w:rFonts w:cstheme="minorHAnsi"/>
                </w:rPr>
                <w:id w:val="-532351131"/>
                <w:lock w:val="sdtLocked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07BAB">
                  <w:rPr>
                    <w:rFonts w:ascii="MS Gothic" w:eastAsia="MS Gothic" w:hAnsi="MS Gothic" w:cstheme="minorHAnsi" w:hint="eastAsia"/>
                  </w:rPr>
                  <w:t>☐</w:t>
                </w:r>
              </w:sdtContent>
            </w:sdt>
            <w:r w:rsidR="00607BAB">
              <w:rPr>
                <w:rFonts w:cstheme="minorHAnsi"/>
              </w:rPr>
              <w:t xml:space="preserve">Professionnel </w:t>
            </w:r>
            <w:sdt>
              <w:sdtPr>
                <w:rPr>
                  <w:rFonts w:cstheme="minorHAnsi"/>
                </w:rPr>
                <w:id w:val="-628010734"/>
                <w:lock w:val="sdtLocked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07BAB">
                  <w:rPr>
                    <w:rFonts w:ascii="MS Gothic" w:eastAsia="MS Gothic" w:hAnsi="MS Gothic" w:cstheme="minorHAnsi" w:hint="eastAsia"/>
                  </w:rPr>
                  <w:t>☐</w:t>
                </w:r>
              </w:sdtContent>
            </w:sdt>
            <w:r w:rsidR="00607BAB">
              <w:rPr>
                <w:rFonts w:cstheme="minorHAnsi"/>
              </w:rPr>
              <w:t>Amateur</w:t>
            </w:r>
          </w:p>
        </w:tc>
      </w:tr>
      <w:tr w:rsidR="00EE20DD" w:rsidRPr="00EE20DD" w:rsidTr="00B07C46">
        <w:tc>
          <w:tcPr>
            <w:tcW w:w="3888" w:type="dxa"/>
            <w:gridSpan w:val="2"/>
            <w:tcBorders>
              <w:right w:val="nil"/>
            </w:tcBorders>
            <w:shd w:val="clear" w:color="auto" w:fill="DEEAF6" w:themeFill="accent5" w:themeFillTint="33"/>
          </w:tcPr>
          <w:p w:rsidR="00EE20DD" w:rsidRPr="00EE20DD" w:rsidRDefault="00EE20DD" w:rsidP="00EE20DD">
            <w:pPr>
              <w:rPr>
                <w:b/>
                <w:bCs/>
                <w:color w:val="808080" w:themeColor="background1" w:themeShade="80"/>
              </w:rPr>
            </w:pPr>
            <w:r>
              <w:rPr>
                <w:b/>
                <w:bCs/>
                <w:color w:val="808080" w:themeColor="background1" w:themeShade="80"/>
              </w:rPr>
              <w:t>Nom du groupe/DJ</w:t>
            </w:r>
          </w:p>
        </w:tc>
        <w:sdt>
          <w:sdtPr>
            <w:rPr>
              <w:rFonts w:cstheme="minorHAnsi"/>
            </w:rPr>
            <w:id w:val="-1435813575"/>
            <w:lock w:val="sdtLocked"/>
            <w:placeholder>
              <w:docPart w:val="D3629BC39C91427487F868ED88F81CCC"/>
            </w:placeholder>
            <w:showingPlcHdr/>
            <w:text/>
          </w:sdtPr>
          <w:sdtEndPr/>
          <w:sdtContent>
            <w:tc>
              <w:tcPr>
                <w:tcW w:w="6372" w:type="dxa"/>
                <w:gridSpan w:val="3"/>
                <w:tcBorders>
                  <w:left w:val="nil"/>
                </w:tcBorders>
              </w:tcPr>
              <w:p w:rsidR="00EE20DD" w:rsidRPr="00EE20DD" w:rsidRDefault="00EE20DD" w:rsidP="00EE20DD">
                <w:pPr>
                  <w:rPr>
                    <w:rFonts w:cstheme="minorHAnsi"/>
                  </w:rPr>
                </w:pPr>
                <w:r w:rsidRPr="00895910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</w:tr>
      <w:tr w:rsidR="00EE20DD" w:rsidRPr="00EE20DD" w:rsidTr="00B07C46">
        <w:tc>
          <w:tcPr>
            <w:tcW w:w="3888" w:type="dxa"/>
            <w:gridSpan w:val="2"/>
            <w:tcBorders>
              <w:right w:val="nil"/>
            </w:tcBorders>
            <w:shd w:val="clear" w:color="auto" w:fill="DEEAF6" w:themeFill="accent5" w:themeFillTint="33"/>
          </w:tcPr>
          <w:p w:rsidR="00EE20DD" w:rsidRPr="00EE20DD" w:rsidRDefault="00EE20DD" w:rsidP="00EE20DD">
            <w:pPr>
              <w:rPr>
                <w:b/>
                <w:bCs/>
                <w:color w:val="808080" w:themeColor="background1" w:themeShade="80"/>
              </w:rPr>
            </w:pPr>
            <w:r>
              <w:rPr>
                <w:b/>
                <w:bCs/>
                <w:color w:val="808080" w:themeColor="background1" w:themeShade="80"/>
              </w:rPr>
              <w:t>Responsable animation (nom prénom)</w:t>
            </w:r>
          </w:p>
        </w:tc>
        <w:sdt>
          <w:sdtPr>
            <w:rPr>
              <w:rFonts w:cstheme="minorHAnsi"/>
            </w:rPr>
            <w:id w:val="-1521536289"/>
            <w:lock w:val="sdtLocked"/>
            <w:placeholder>
              <w:docPart w:val="666CA7C90D704B818F38AAA95D20C304"/>
            </w:placeholder>
            <w:showingPlcHdr/>
            <w:text/>
          </w:sdtPr>
          <w:sdtEndPr/>
          <w:sdtContent>
            <w:tc>
              <w:tcPr>
                <w:tcW w:w="6372" w:type="dxa"/>
                <w:gridSpan w:val="3"/>
                <w:tcBorders>
                  <w:left w:val="nil"/>
                </w:tcBorders>
              </w:tcPr>
              <w:p w:rsidR="00EE20DD" w:rsidRPr="00EE20DD" w:rsidRDefault="00EE20DD" w:rsidP="00EE20DD">
                <w:pPr>
                  <w:rPr>
                    <w:rFonts w:cstheme="minorHAnsi"/>
                  </w:rPr>
                </w:pPr>
                <w:r w:rsidRPr="00895910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</w:tr>
      <w:tr w:rsidR="00EE20DD" w:rsidRPr="00EE20DD" w:rsidTr="00B07C46">
        <w:tc>
          <w:tcPr>
            <w:tcW w:w="3888" w:type="dxa"/>
            <w:gridSpan w:val="2"/>
            <w:tcBorders>
              <w:right w:val="nil"/>
            </w:tcBorders>
            <w:shd w:val="clear" w:color="auto" w:fill="DEEAF6" w:themeFill="accent5" w:themeFillTint="33"/>
          </w:tcPr>
          <w:p w:rsidR="00EE20DD" w:rsidRPr="00EE20DD" w:rsidRDefault="00EE20DD" w:rsidP="00EE20DD">
            <w:pPr>
              <w:rPr>
                <w:b/>
                <w:bCs/>
                <w:color w:val="808080" w:themeColor="background1" w:themeShade="80"/>
              </w:rPr>
            </w:pPr>
            <w:r>
              <w:rPr>
                <w:b/>
                <w:bCs/>
                <w:color w:val="808080" w:themeColor="background1" w:themeShade="80"/>
              </w:rPr>
              <w:t>Adresse</w:t>
            </w:r>
          </w:p>
        </w:tc>
        <w:sdt>
          <w:sdtPr>
            <w:rPr>
              <w:rFonts w:cstheme="minorHAnsi"/>
            </w:rPr>
            <w:id w:val="-2084978711"/>
            <w:lock w:val="sdtLocked"/>
            <w:placeholder>
              <w:docPart w:val="3369F1103C494B68A8368F9018FE3D07"/>
            </w:placeholder>
            <w:showingPlcHdr/>
            <w:text/>
          </w:sdtPr>
          <w:sdtEndPr/>
          <w:sdtContent>
            <w:tc>
              <w:tcPr>
                <w:tcW w:w="6372" w:type="dxa"/>
                <w:gridSpan w:val="3"/>
                <w:tcBorders>
                  <w:left w:val="nil"/>
                </w:tcBorders>
              </w:tcPr>
              <w:p w:rsidR="00EE20DD" w:rsidRPr="00EE20DD" w:rsidRDefault="00EE20DD" w:rsidP="00EE20DD">
                <w:pPr>
                  <w:rPr>
                    <w:rFonts w:cstheme="minorHAnsi"/>
                  </w:rPr>
                </w:pPr>
                <w:r w:rsidRPr="00895910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</w:tr>
      <w:tr w:rsidR="00EE20DD" w:rsidRPr="00EE20DD" w:rsidTr="00B07C46">
        <w:tc>
          <w:tcPr>
            <w:tcW w:w="3888" w:type="dxa"/>
            <w:gridSpan w:val="2"/>
            <w:tcBorders>
              <w:bottom w:val="single" w:sz="4" w:space="0" w:color="auto"/>
              <w:right w:val="nil"/>
            </w:tcBorders>
            <w:shd w:val="clear" w:color="auto" w:fill="DEEAF6" w:themeFill="accent5" w:themeFillTint="33"/>
          </w:tcPr>
          <w:p w:rsidR="00EE20DD" w:rsidRPr="00EE20DD" w:rsidRDefault="00EE20DD" w:rsidP="00EE20DD">
            <w:pPr>
              <w:rPr>
                <w:b/>
                <w:bCs/>
                <w:color w:val="808080" w:themeColor="background1" w:themeShade="80"/>
              </w:rPr>
            </w:pPr>
            <w:r>
              <w:rPr>
                <w:b/>
                <w:bCs/>
                <w:color w:val="808080" w:themeColor="background1" w:themeShade="80"/>
              </w:rPr>
              <w:t>Téléphone mobile (GSM)</w:t>
            </w:r>
          </w:p>
        </w:tc>
        <w:sdt>
          <w:sdtPr>
            <w:rPr>
              <w:rFonts w:cstheme="minorHAnsi"/>
            </w:rPr>
            <w:id w:val="-1742628071"/>
            <w:lock w:val="sdtLocked"/>
            <w:placeholder>
              <w:docPart w:val="9ED252D18A7F4B4EB5AF5FB3889AE3DE"/>
            </w:placeholder>
            <w:showingPlcHdr/>
            <w:text/>
          </w:sdtPr>
          <w:sdtEndPr/>
          <w:sdtContent>
            <w:tc>
              <w:tcPr>
                <w:tcW w:w="6372" w:type="dxa"/>
                <w:gridSpan w:val="3"/>
                <w:tcBorders>
                  <w:left w:val="nil"/>
                  <w:bottom w:val="single" w:sz="4" w:space="0" w:color="auto"/>
                </w:tcBorders>
              </w:tcPr>
              <w:p w:rsidR="00EE20DD" w:rsidRPr="00EE20DD" w:rsidRDefault="00EE20DD" w:rsidP="00EE20DD">
                <w:pPr>
                  <w:rPr>
                    <w:rFonts w:cstheme="minorHAnsi"/>
                  </w:rPr>
                </w:pPr>
                <w:r w:rsidRPr="00895910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</w:tr>
      <w:tr w:rsidR="00EE20DD" w:rsidRPr="00EE20DD" w:rsidTr="00B07C46">
        <w:tc>
          <w:tcPr>
            <w:tcW w:w="3321" w:type="dxa"/>
            <w:tcBorders>
              <w:bottom w:val="single" w:sz="4" w:space="0" w:color="auto"/>
              <w:right w:val="nil"/>
            </w:tcBorders>
            <w:shd w:val="clear" w:color="auto" w:fill="DEEAF6" w:themeFill="accent5" w:themeFillTint="33"/>
          </w:tcPr>
          <w:p w:rsidR="00EE20DD" w:rsidRPr="00EE20DD" w:rsidRDefault="00EE20DD" w:rsidP="00EE20DD">
            <w:pPr>
              <w:rPr>
                <w:b/>
                <w:bCs/>
                <w:color w:val="808080" w:themeColor="background1" w:themeShade="80"/>
              </w:rPr>
            </w:pPr>
            <w:r>
              <w:rPr>
                <w:b/>
                <w:bCs/>
                <w:color w:val="808080" w:themeColor="background1" w:themeShade="80"/>
              </w:rPr>
              <w:t>Matériel utilisé</w:t>
            </w:r>
          </w:p>
        </w:tc>
        <w:tc>
          <w:tcPr>
            <w:tcW w:w="2693" w:type="dxa"/>
            <w:gridSpan w:val="2"/>
            <w:tcBorders>
              <w:left w:val="nil"/>
              <w:bottom w:val="single" w:sz="4" w:space="0" w:color="auto"/>
              <w:right w:val="nil"/>
            </w:tcBorders>
          </w:tcPr>
          <w:p w:rsidR="00EE20DD" w:rsidRPr="0067139B" w:rsidRDefault="00171A50" w:rsidP="00EE20DD">
            <w:pPr>
              <w:jc w:val="center"/>
              <w:rPr>
                <w:rFonts w:cstheme="minorHAnsi"/>
                <w:sz w:val="20"/>
                <w:szCs w:val="20"/>
              </w:rPr>
            </w:pPr>
            <w:sdt>
              <w:sdtPr>
                <w:rPr>
                  <w:rFonts w:cstheme="minorHAnsi"/>
                  <w:sz w:val="20"/>
                  <w:szCs w:val="20"/>
                </w:rPr>
                <w:id w:val="2023976521"/>
                <w:lock w:val="sdtLocked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7139B"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sdtContent>
            </w:sdt>
            <w:r w:rsidR="0067139B" w:rsidRPr="0067139B">
              <w:rPr>
                <w:rFonts w:cstheme="minorHAnsi"/>
                <w:sz w:val="20"/>
                <w:szCs w:val="20"/>
              </w:rPr>
              <w:t>Pont suspendu</w:t>
            </w:r>
          </w:p>
        </w:tc>
        <w:tc>
          <w:tcPr>
            <w:tcW w:w="1985" w:type="dxa"/>
            <w:tcBorders>
              <w:left w:val="nil"/>
              <w:bottom w:val="single" w:sz="4" w:space="0" w:color="auto"/>
              <w:right w:val="nil"/>
            </w:tcBorders>
          </w:tcPr>
          <w:p w:rsidR="00EE20DD" w:rsidRPr="0067139B" w:rsidRDefault="00171A50" w:rsidP="00EE20DD">
            <w:pPr>
              <w:jc w:val="center"/>
              <w:rPr>
                <w:rFonts w:cstheme="minorHAnsi"/>
                <w:sz w:val="20"/>
                <w:szCs w:val="20"/>
              </w:rPr>
            </w:pPr>
            <w:sdt>
              <w:sdtPr>
                <w:rPr>
                  <w:rFonts w:cstheme="minorHAnsi"/>
                  <w:sz w:val="20"/>
                  <w:szCs w:val="20"/>
                </w:rPr>
                <w:id w:val="1276217972"/>
                <w:lock w:val="sdtLocked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7139B"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sdtContent>
            </w:sdt>
            <w:r w:rsidR="0067139B" w:rsidRPr="0067139B">
              <w:rPr>
                <w:rFonts w:cstheme="minorHAnsi"/>
                <w:sz w:val="20"/>
                <w:szCs w:val="20"/>
              </w:rPr>
              <w:t>Scène/podium</w:t>
            </w:r>
          </w:p>
        </w:tc>
        <w:tc>
          <w:tcPr>
            <w:tcW w:w="2261" w:type="dxa"/>
            <w:tcBorders>
              <w:left w:val="nil"/>
              <w:bottom w:val="single" w:sz="4" w:space="0" w:color="auto"/>
            </w:tcBorders>
          </w:tcPr>
          <w:p w:rsidR="00EE20DD" w:rsidRPr="0067139B" w:rsidRDefault="00171A50" w:rsidP="00EE20DD">
            <w:pPr>
              <w:jc w:val="center"/>
              <w:rPr>
                <w:rFonts w:cstheme="minorHAnsi"/>
                <w:sz w:val="20"/>
                <w:szCs w:val="20"/>
              </w:rPr>
            </w:pPr>
            <w:sdt>
              <w:sdtPr>
                <w:rPr>
                  <w:rFonts w:cstheme="minorHAnsi"/>
                  <w:sz w:val="20"/>
                  <w:szCs w:val="20"/>
                </w:rPr>
                <w:id w:val="-383261619"/>
                <w:lock w:val="sdtLocked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7139B"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sdtContent>
            </w:sdt>
            <w:r w:rsidR="0067139B" w:rsidRPr="0067139B">
              <w:rPr>
                <w:rFonts w:cstheme="minorHAnsi"/>
                <w:sz w:val="20"/>
                <w:szCs w:val="20"/>
              </w:rPr>
              <w:t>Artifices/pyrotechnie</w:t>
            </w:r>
          </w:p>
        </w:tc>
      </w:tr>
      <w:tr w:rsidR="00EE20DD" w:rsidRPr="00EE20DD" w:rsidTr="00B07C46">
        <w:tc>
          <w:tcPr>
            <w:tcW w:w="3888" w:type="dxa"/>
            <w:gridSpan w:val="2"/>
            <w:tcBorders>
              <w:bottom w:val="nil"/>
              <w:right w:val="nil"/>
            </w:tcBorders>
            <w:shd w:val="clear" w:color="auto" w:fill="DEEAF6" w:themeFill="accent5" w:themeFillTint="33"/>
          </w:tcPr>
          <w:p w:rsidR="00EE20DD" w:rsidRPr="00EE20DD" w:rsidRDefault="00EE20DD" w:rsidP="00EE20DD">
            <w:pPr>
              <w:rPr>
                <w:rFonts w:cstheme="minorHAnsi"/>
              </w:rPr>
            </w:pPr>
            <w:r w:rsidRPr="00EE20DD">
              <w:rPr>
                <w:b/>
                <w:bCs/>
                <w:color w:val="808080" w:themeColor="background1" w:themeShade="80"/>
              </w:rPr>
              <w:t>Utilisation d’un sky tracer/laser</w:t>
            </w:r>
            <w:r>
              <w:rPr>
                <w:b/>
                <w:bCs/>
                <w:color w:val="808080" w:themeColor="background1" w:themeShade="80"/>
              </w:rPr>
              <w:t>*</w:t>
            </w:r>
          </w:p>
        </w:tc>
        <w:tc>
          <w:tcPr>
            <w:tcW w:w="6372" w:type="dxa"/>
            <w:gridSpan w:val="3"/>
            <w:tcBorders>
              <w:left w:val="nil"/>
              <w:bottom w:val="nil"/>
            </w:tcBorders>
          </w:tcPr>
          <w:p w:rsidR="00EE20DD" w:rsidRPr="00607BAB" w:rsidRDefault="00171A50" w:rsidP="0067139B">
            <w:pPr>
              <w:rPr>
                <w:rFonts w:cstheme="minorHAnsi"/>
                <w:sz w:val="20"/>
                <w:szCs w:val="20"/>
              </w:rPr>
            </w:pPr>
            <w:sdt>
              <w:sdtPr>
                <w:rPr>
                  <w:rFonts w:cstheme="minorHAnsi"/>
                  <w:sz w:val="20"/>
                  <w:szCs w:val="20"/>
                </w:rPr>
                <w:id w:val="613407359"/>
                <w:lock w:val="sdtLocked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7139B" w:rsidRPr="00607BAB"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sdtContent>
            </w:sdt>
            <w:r w:rsidR="0067139B" w:rsidRPr="00607BAB">
              <w:rPr>
                <w:rFonts w:cstheme="minorHAnsi"/>
                <w:sz w:val="20"/>
                <w:szCs w:val="20"/>
              </w:rPr>
              <w:t xml:space="preserve">Oui*  </w:t>
            </w:r>
            <w:sdt>
              <w:sdtPr>
                <w:rPr>
                  <w:rFonts w:cstheme="minorHAnsi"/>
                  <w:sz w:val="20"/>
                  <w:szCs w:val="20"/>
                </w:rPr>
                <w:id w:val="458923195"/>
                <w:lock w:val="sdtLocked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7139B" w:rsidRPr="00607BAB"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sdtContent>
            </w:sdt>
            <w:r w:rsidR="0067139B" w:rsidRPr="00607BAB">
              <w:rPr>
                <w:rFonts w:cstheme="minorHAnsi"/>
                <w:sz w:val="20"/>
                <w:szCs w:val="20"/>
              </w:rPr>
              <w:t>Non</w:t>
            </w:r>
          </w:p>
        </w:tc>
      </w:tr>
      <w:tr w:rsidR="00EE20DD" w:rsidRPr="00EE20DD" w:rsidTr="00B07C46">
        <w:tc>
          <w:tcPr>
            <w:tcW w:w="10260" w:type="dxa"/>
            <w:gridSpan w:val="5"/>
            <w:tcBorders>
              <w:top w:val="nil"/>
            </w:tcBorders>
          </w:tcPr>
          <w:p w:rsidR="00EE20DD" w:rsidRPr="00EE20DD" w:rsidRDefault="00EE20DD" w:rsidP="00EE20DD">
            <w:pPr>
              <w:rPr>
                <w:rFonts w:cstheme="minorHAnsi"/>
                <w:i/>
                <w:iCs/>
                <w:sz w:val="20"/>
                <w:szCs w:val="20"/>
              </w:rPr>
            </w:pPr>
            <w:r w:rsidRPr="00EE20DD">
              <w:rPr>
                <w:rFonts w:cstheme="minorHAnsi"/>
                <w:i/>
                <w:iCs/>
                <w:color w:val="808080" w:themeColor="background1" w:themeShade="80"/>
                <w:sz w:val="20"/>
                <w:szCs w:val="20"/>
              </w:rPr>
              <w:t>*Une demande d’autorisation devra être introduite auprès de la Direction du Transport aérien, rue du Progrès 80 Bte 5, 1030 Bruxelles. Formulaire téléchargeable sur www.police.be/5294</w:t>
            </w:r>
          </w:p>
        </w:tc>
      </w:tr>
    </w:tbl>
    <w:p w:rsidR="00CA667D" w:rsidRPr="00705C1C" w:rsidRDefault="00CA667D" w:rsidP="009A2635">
      <w:pPr>
        <w:ind w:left="360"/>
        <w:rPr>
          <w:sz w:val="20"/>
          <w:szCs w:val="20"/>
        </w:rPr>
      </w:pPr>
    </w:p>
    <w:p w:rsidR="00CA667D" w:rsidRPr="0067139B" w:rsidRDefault="00CA667D" w:rsidP="007559C6">
      <w:pPr>
        <w:pStyle w:val="Paragraphedeliste"/>
        <w:numPr>
          <w:ilvl w:val="0"/>
          <w:numId w:val="1"/>
        </w:numPr>
        <w:pBdr>
          <w:top w:val="single" w:sz="4" w:space="1" w:color="5B9BD5" w:themeColor="accent5"/>
          <w:bottom w:val="single" w:sz="4" w:space="1" w:color="5B9BD5" w:themeColor="accent5"/>
        </w:pBdr>
        <w:shd w:val="clear" w:color="auto" w:fill="DEEAF6" w:themeFill="accent5" w:themeFillTint="33"/>
        <w:rPr>
          <w:b/>
          <w:bCs/>
          <w:sz w:val="32"/>
          <w:szCs w:val="32"/>
        </w:rPr>
      </w:pPr>
      <w:r w:rsidRPr="0067139B">
        <w:rPr>
          <w:b/>
          <w:bCs/>
          <w:sz w:val="32"/>
          <w:szCs w:val="32"/>
        </w:rPr>
        <w:t>A</w:t>
      </w:r>
      <w:r w:rsidR="0067139B">
        <w:rPr>
          <w:b/>
          <w:bCs/>
          <w:sz w:val="32"/>
          <w:szCs w:val="32"/>
        </w:rPr>
        <w:t xml:space="preserve">ssurance </w:t>
      </w:r>
      <w:r w:rsidRPr="0067139B">
        <w:rPr>
          <w:b/>
          <w:bCs/>
          <w:sz w:val="32"/>
          <w:szCs w:val="32"/>
        </w:rPr>
        <w:t>RC (responsabilité civile)</w:t>
      </w:r>
    </w:p>
    <w:p w:rsidR="00CA667D" w:rsidRPr="00705C1C" w:rsidRDefault="00CA667D" w:rsidP="009A2635">
      <w:pPr>
        <w:ind w:left="360"/>
        <w:rPr>
          <w:sz w:val="12"/>
          <w:szCs w:val="12"/>
        </w:rPr>
      </w:pPr>
    </w:p>
    <w:tbl>
      <w:tblPr>
        <w:tblStyle w:val="Grilledutableau"/>
        <w:tblW w:w="0" w:type="auto"/>
        <w:tblInd w:w="360" w:type="dxa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3888"/>
        <w:gridCol w:w="6372"/>
      </w:tblGrid>
      <w:tr w:rsidR="00EE20DD" w:rsidTr="00B07C46">
        <w:tc>
          <w:tcPr>
            <w:tcW w:w="3888" w:type="dxa"/>
            <w:tcBorders>
              <w:right w:val="nil"/>
            </w:tcBorders>
            <w:shd w:val="clear" w:color="auto" w:fill="DEEAF6" w:themeFill="accent5" w:themeFillTint="33"/>
          </w:tcPr>
          <w:p w:rsidR="00EE20DD" w:rsidRPr="00EE20DD" w:rsidRDefault="00EE20DD" w:rsidP="009A2635">
            <w:pPr>
              <w:rPr>
                <w:b/>
                <w:bCs/>
                <w:color w:val="808080" w:themeColor="background1" w:themeShade="80"/>
              </w:rPr>
            </w:pPr>
            <w:r w:rsidRPr="00EE20DD">
              <w:rPr>
                <w:b/>
                <w:bCs/>
                <w:color w:val="808080" w:themeColor="background1" w:themeShade="80"/>
              </w:rPr>
              <w:t>Nom de la compagnie d’assurance</w:t>
            </w:r>
          </w:p>
        </w:tc>
        <w:sdt>
          <w:sdtPr>
            <w:rPr>
              <w:sz w:val="32"/>
              <w:szCs w:val="32"/>
            </w:rPr>
            <w:id w:val="-1050760403"/>
            <w:lock w:val="sdtLocked"/>
            <w:placeholder>
              <w:docPart w:val="8540171405354E6EABE2E2326CE59C29"/>
            </w:placeholder>
            <w:showingPlcHdr/>
            <w:text/>
          </w:sdtPr>
          <w:sdtEndPr/>
          <w:sdtContent>
            <w:tc>
              <w:tcPr>
                <w:tcW w:w="6372" w:type="dxa"/>
                <w:tcBorders>
                  <w:left w:val="nil"/>
                </w:tcBorders>
              </w:tcPr>
              <w:p w:rsidR="00EE20DD" w:rsidRDefault="00EE20DD" w:rsidP="009A2635">
                <w:pPr>
                  <w:rPr>
                    <w:sz w:val="32"/>
                    <w:szCs w:val="32"/>
                  </w:rPr>
                </w:pPr>
                <w:r w:rsidRPr="00895910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</w:tr>
      <w:tr w:rsidR="00EE20DD" w:rsidTr="00B07C46">
        <w:tc>
          <w:tcPr>
            <w:tcW w:w="3888" w:type="dxa"/>
            <w:tcBorders>
              <w:right w:val="nil"/>
            </w:tcBorders>
            <w:shd w:val="clear" w:color="auto" w:fill="DEEAF6" w:themeFill="accent5" w:themeFillTint="33"/>
          </w:tcPr>
          <w:p w:rsidR="00EE20DD" w:rsidRPr="00EE20DD" w:rsidRDefault="00EE20DD" w:rsidP="009A2635">
            <w:pPr>
              <w:rPr>
                <w:b/>
                <w:bCs/>
                <w:color w:val="808080" w:themeColor="background1" w:themeShade="80"/>
              </w:rPr>
            </w:pPr>
            <w:r w:rsidRPr="00EE20DD">
              <w:rPr>
                <w:b/>
                <w:bCs/>
                <w:color w:val="808080" w:themeColor="background1" w:themeShade="80"/>
              </w:rPr>
              <w:t>N° de contrat / de police</w:t>
            </w:r>
          </w:p>
        </w:tc>
        <w:sdt>
          <w:sdtPr>
            <w:rPr>
              <w:sz w:val="32"/>
              <w:szCs w:val="32"/>
            </w:rPr>
            <w:id w:val="-1165004029"/>
            <w:lock w:val="sdtLocked"/>
            <w:placeholder>
              <w:docPart w:val="E97CC8434C4943E98681AB0EAFEEE4FE"/>
            </w:placeholder>
            <w:showingPlcHdr/>
            <w:text/>
          </w:sdtPr>
          <w:sdtEndPr/>
          <w:sdtContent>
            <w:tc>
              <w:tcPr>
                <w:tcW w:w="6372" w:type="dxa"/>
                <w:tcBorders>
                  <w:left w:val="nil"/>
                </w:tcBorders>
              </w:tcPr>
              <w:p w:rsidR="00EE20DD" w:rsidRDefault="00EE20DD" w:rsidP="009A2635">
                <w:pPr>
                  <w:rPr>
                    <w:sz w:val="32"/>
                    <w:szCs w:val="32"/>
                  </w:rPr>
                </w:pPr>
                <w:r w:rsidRPr="00895910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</w:tr>
    </w:tbl>
    <w:p w:rsidR="00CA667D" w:rsidRPr="00705C1C" w:rsidRDefault="00CA667D" w:rsidP="009A2635">
      <w:pPr>
        <w:ind w:left="360"/>
        <w:rPr>
          <w:sz w:val="20"/>
          <w:szCs w:val="20"/>
        </w:rPr>
      </w:pPr>
    </w:p>
    <w:p w:rsidR="00CA667D" w:rsidRPr="0067139B" w:rsidRDefault="00CA667D" w:rsidP="007559C6">
      <w:pPr>
        <w:pStyle w:val="Paragraphedeliste"/>
        <w:numPr>
          <w:ilvl w:val="0"/>
          <w:numId w:val="1"/>
        </w:numPr>
        <w:pBdr>
          <w:top w:val="single" w:sz="4" w:space="1" w:color="5B9BD5" w:themeColor="accent5"/>
          <w:bottom w:val="single" w:sz="4" w:space="1" w:color="5B9BD5" w:themeColor="accent5"/>
        </w:pBdr>
        <w:shd w:val="clear" w:color="auto" w:fill="DEEAF6" w:themeFill="accent5" w:themeFillTint="33"/>
        <w:rPr>
          <w:b/>
          <w:bCs/>
          <w:sz w:val="32"/>
          <w:szCs w:val="32"/>
        </w:rPr>
      </w:pPr>
      <w:r w:rsidRPr="0067139B">
        <w:rPr>
          <w:b/>
          <w:bCs/>
          <w:sz w:val="32"/>
          <w:szCs w:val="32"/>
        </w:rPr>
        <w:t>B</w:t>
      </w:r>
      <w:r w:rsidR="0067139B" w:rsidRPr="0067139B">
        <w:rPr>
          <w:b/>
          <w:bCs/>
          <w:sz w:val="32"/>
          <w:szCs w:val="32"/>
        </w:rPr>
        <w:t>oissons</w:t>
      </w:r>
    </w:p>
    <w:p w:rsidR="00CA667D" w:rsidRPr="00705C1C" w:rsidRDefault="00CA667D" w:rsidP="009A2635">
      <w:pPr>
        <w:ind w:left="360"/>
        <w:rPr>
          <w:sz w:val="12"/>
          <w:szCs w:val="12"/>
        </w:rPr>
      </w:pPr>
    </w:p>
    <w:tbl>
      <w:tblPr>
        <w:tblStyle w:val="Grilledutableau"/>
        <w:tblW w:w="0" w:type="auto"/>
        <w:tblInd w:w="360" w:type="dxa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754"/>
        <w:gridCol w:w="2551"/>
        <w:gridCol w:w="2399"/>
        <w:gridCol w:w="2556"/>
      </w:tblGrid>
      <w:tr w:rsidR="00D94D1E" w:rsidRPr="00D94D1E" w:rsidTr="005A58D7">
        <w:tc>
          <w:tcPr>
            <w:tcW w:w="2754" w:type="dxa"/>
            <w:tcBorders>
              <w:bottom w:val="single" w:sz="4" w:space="0" w:color="auto"/>
              <w:right w:val="nil"/>
            </w:tcBorders>
            <w:shd w:val="clear" w:color="auto" w:fill="DEEAF6" w:themeFill="accent5" w:themeFillTint="33"/>
          </w:tcPr>
          <w:p w:rsidR="00D94D1E" w:rsidRPr="00D94D1E" w:rsidRDefault="00D94D1E" w:rsidP="009A2635">
            <w:pPr>
              <w:rPr>
                <w:b/>
                <w:bCs/>
                <w:color w:val="808080" w:themeColor="background1" w:themeShade="80"/>
              </w:rPr>
            </w:pPr>
            <w:r w:rsidRPr="00D94D1E">
              <w:rPr>
                <w:b/>
                <w:bCs/>
                <w:color w:val="808080" w:themeColor="background1" w:themeShade="80"/>
              </w:rPr>
              <w:t>Type de contenant</w:t>
            </w:r>
          </w:p>
        </w:tc>
        <w:tc>
          <w:tcPr>
            <w:tcW w:w="2551" w:type="dxa"/>
            <w:tcBorders>
              <w:left w:val="nil"/>
              <w:bottom w:val="single" w:sz="4" w:space="0" w:color="auto"/>
              <w:right w:val="nil"/>
            </w:tcBorders>
          </w:tcPr>
          <w:p w:rsidR="00D94D1E" w:rsidRPr="005A58D7" w:rsidRDefault="00171A50" w:rsidP="009A2635">
            <w:pPr>
              <w:rPr>
                <w:color w:val="000000" w:themeColor="text1"/>
                <w:sz w:val="20"/>
                <w:szCs w:val="20"/>
              </w:rPr>
            </w:pPr>
            <w:sdt>
              <w:sdtPr>
                <w:rPr>
                  <w:color w:val="000000" w:themeColor="text1"/>
                  <w:sz w:val="20"/>
                  <w:szCs w:val="20"/>
                </w:rPr>
                <w:id w:val="-769850831"/>
                <w:lock w:val="sdtLocked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A58D7">
                  <w:rPr>
                    <w:rFonts w:ascii="MS Gothic" w:eastAsia="MS Gothic" w:hAnsi="MS Gothic" w:hint="eastAsia"/>
                    <w:color w:val="000000" w:themeColor="text1"/>
                    <w:sz w:val="20"/>
                    <w:szCs w:val="20"/>
                  </w:rPr>
                  <w:t>☐</w:t>
                </w:r>
              </w:sdtContent>
            </w:sdt>
            <w:r w:rsidR="005A58D7" w:rsidRPr="005A58D7">
              <w:rPr>
                <w:color w:val="000000" w:themeColor="text1"/>
                <w:sz w:val="20"/>
                <w:szCs w:val="20"/>
              </w:rPr>
              <w:t>Verres</w:t>
            </w:r>
          </w:p>
        </w:tc>
        <w:tc>
          <w:tcPr>
            <w:tcW w:w="2399" w:type="dxa"/>
            <w:tcBorders>
              <w:left w:val="nil"/>
              <w:bottom w:val="single" w:sz="4" w:space="0" w:color="auto"/>
              <w:right w:val="nil"/>
            </w:tcBorders>
          </w:tcPr>
          <w:p w:rsidR="00D94D1E" w:rsidRPr="005A58D7" w:rsidRDefault="00171A50" w:rsidP="009A2635">
            <w:pPr>
              <w:rPr>
                <w:color w:val="000000" w:themeColor="text1"/>
                <w:sz w:val="20"/>
                <w:szCs w:val="20"/>
              </w:rPr>
            </w:pPr>
            <w:sdt>
              <w:sdtPr>
                <w:rPr>
                  <w:color w:val="000000" w:themeColor="text1"/>
                  <w:sz w:val="20"/>
                  <w:szCs w:val="20"/>
                </w:rPr>
                <w:id w:val="-1409155224"/>
                <w:lock w:val="sdtLocked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A58D7">
                  <w:rPr>
                    <w:rFonts w:ascii="MS Gothic" w:eastAsia="MS Gothic" w:hAnsi="MS Gothic" w:hint="eastAsia"/>
                    <w:color w:val="000000" w:themeColor="text1"/>
                    <w:sz w:val="20"/>
                    <w:szCs w:val="20"/>
                  </w:rPr>
                  <w:t>☐</w:t>
                </w:r>
              </w:sdtContent>
            </w:sdt>
            <w:r w:rsidR="005A58D7" w:rsidRPr="005A58D7">
              <w:rPr>
                <w:color w:val="000000" w:themeColor="text1"/>
                <w:sz w:val="20"/>
                <w:szCs w:val="20"/>
              </w:rPr>
              <w:t>Gobelets jetables</w:t>
            </w:r>
          </w:p>
        </w:tc>
        <w:tc>
          <w:tcPr>
            <w:tcW w:w="2556" w:type="dxa"/>
            <w:tcBorders>
              <w:left w:val="nil"/>
              <w:bottom w:val="single" w:sz="4" w:space="0" w:color="auto"/>
            </w:tcBorders>
          </w:tcPr>
          <w:p w:rsidR="00D94D1E" w:rsidRPr="005A58D7" w:rsidRDefault="00171A50" w:rsidP="009A2635">
            <w:pPr>
              <w:rPr>
                <w:color w:val="000000" w:themeColor="text1"/>
                <w:sz w:val="20"/>
                <w:szCs w:val="20"/>
              </w:rPr>
            </w:pPr>
            <w:sdt>
              <w:sdtPr>
                <w:rPr>
                  <w:color w:val="000000" w:themeColor="text1"/>
                  <w:sz w:val="20"/>
                  <w:szCs w:val="20"/>
                </w:rPr>
                <w:id w:val="-1982986953"/>
                <w:lock w:val="sdtLocked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A58D7">
                  <w:rPr>
                    <w:rFonts w:ascii="MS Gothic" w:eastAsia="MS Gothic" w:hAnsi="MS Gothic" w:hint="eastAsia"/>
                    <w:color w:val="000000" w:themeColor="text1"/>
                    <w:sz w:val="20"/>
                    <w:szCs w:val="20"/>
                  </w:rPr>
                  <w:t>☐</w:t>
                </w:r>
              </w:sdtContent>
            </w:sdt>
            <w:r w:rsidR="005A58D7" w:rsidRPr="005A58D7">
              <w:rPr>
                <w:color w:val="000000" w:themeColor="text1"/>
                <w:sz w:val="20"/>
                <w:szCs w:val="20"/>
              </w:rPr>
              <w:t>Gobelets réutilisables</w:t>
            </w:r>
          </w:p>
        </w:tc>
      </w:tr>
      <w:tr w:rsidR="00D94D1E" w:rsidRPr="00D94D1E" w:rsidTr="005A58D7">
        <w:trPr>
          <w:trHeight w:val="898"/>
        </w:trPr>
        <w:tc>
          <w:tcPr>
            <w:tcW w:w="2754" w:type="dxa"/>
            <w:tcBorders>
              <w:right w:val="nil"/>
            </w:tcBorders>
            <w:shd w:val="clear" w:color="auto" w:fill="DEEAF6" w:themeFill="accent5" w:themeFillTint="33"/>
          </w:tcPr>
          <w:p w:rsidR="00D94D1E" w:rsidRPr="00D94D1E" w:rsidRDefault="00D94D1E" w:rsidP="009A2635">
            <w:pPr>
              <w:rPr>
                <w:b/>
                <w:bCs/>
                <w:color w:val="808080" w:themeColor="background1" w:themeShade="80"/>
              </w:rPr>
            </w:pPr>
            <w:r>
              <w:rPr>
                <w:b/>
                <w:bCs/>
                <w:color w:val="808080" w:themeColor="background1" w:themeShade="80"/>
              </w:rPr>
              <w:t xml:space="preserve">Type de boissons alcoolisées (bières, </w:t>
            </w:r>
            <w:proofErr w:type="gramStart"/>
            <w:r>
              <w:rPr>
                <w:b/>
                <w:bCs/>
                <w:color w:val="808080" w:themeColor="background1" w:themeShade="80"/>
              </w:rPr>
              <w:t>vin, ….</w:t>
            </w:r>
            <w:proofErr w:type="gramEnd"/>
            <w:r>
              <w:rPr>
                <w:b/>
                <w:bCs/>
                <w:color w:val="808080" w:themeColor="background1" w:themeShade="80"/>
              </w:rPr>
              <w:t>)</w:t>
            </w:r>
          </w:p>
        </w:tc>
        <w:sdt>
          <w:sdtPr>
            <w:rPr>
              <w:b/>
              <w:bCs/>
              <w:color w:val="808080" w:themeColor="background1" w:themeShade="80"/>
            </w:rPr>
            <w:id w:val="-865832960"/>
            <w:lock w:val="sdtLocked"/>
            <w:placeholder>
              <w:docPart w:val="CE82878182E743E4A0C73F1776135FFB"/>
            </w:placeholder>
            <w:showingPlcHdr/>
            <w:text w:multiLine="1"/>
          </w:sdtPr>
          <w:sdtEndPr/>
          <w:sdtContent>
            <w:tc>
              <w:tcPr>
                <w:tcW w:w="7506" w:type="dxa"/>
                <w:gridSpan w:val="3"/>
                <w:tcBorders>
                  <w:left w:val="nil"/>
                </w:tcBorders>
              </w:tcPr>
              <w:p w:rsidR="00D94D1E" w:rsidRPr="00D94D1E" w:rsidRDefault="00D94D1E" w:rsidP="009A2635">
                <w:pPr>
                  <w:rPr>
                    <w:b/>
                    <w:bCs/>
                    <w:color w:val="808080" w:themeColor="background1" w:themeShade="80"/>
                  </w:rPr>
                </w:pPr>
                <w:r w:rsidRPr="00895910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</w:tr>
    </w:tbl>
    <w:p w:rsidR="00CA667D" w:rsidRPr="00705C1C" w:rsidRDefault="00CA667D" w:rsidP="009A2635">
      <w:pPr>
        <w:ind w:left="360"/>
        <w:rPr>
          <w:sz w:val="20"/>
          <w:szCs w:val="20"/>
        </w:rPr>
      </w:pPr>
    </w:p>
    <w:p w:rsidR="00CA667D" w:rsidRPr="0067139B" w:rsidRDefault="0067139B" w:rsidP="007559C6">
      <w:pPr>
        <w:pStyle w:val="Paragraphedeliste"/>
        <w:numPr>
          <w:ilvl w:val="0"/>
          <w:numId w:val="1"/>
        </w:numPr>
        <w:pBdr>
          <w:top w:val="single" w:sz="4" w:space="1" w:color="5B9BD5" w:themeColor="accent5"/>
          <w:bottom w:val="single" w:sz="4" w:space="1" w:color="5B9BD5" w:themeColor="accent5"/>
        </w:pBdr>
        <w:shd w:val="clear" w:color="auto" w:fill="DEEAF6" w:themeFill="accent5" w:themeFillTint="33"/>
        <w:rPr>
          <w:b/>
          <w:bCs/>
          <w:sz w:val="32"/>
          <w:szCs w:val="32"/>
        </w:rPr>
      </w:pPr>
      <w:r w:rsidRPr="0067139B">
        <w:rPr>
          <w:b/>
          <w:bCs/>
          <w:sz w:val="32"/>
          <w:szCs w:val="32"/>
        </w:rPr>
        <w:t>Mobilité</w:t>
      </w:r>
    </w:p>
    <w:p w:rsidR="00CA667D" w:rsidRPr="00705C1C" w:rsidRDefault="00CA667D" w:rsidP="009A2635">
      <w:pPr>
        <w:ind w:left="360"/>
        <w:rPr>
          <w:sz w:val="12"/>
          <w:szCs w:val="12"/>
        </w:rPr>
      </w:pPr>
    </w:p>
    <w:tbl>
      <w:tblPr>
        <w:tblStyle w:val="Grilledutableau"/>
        <w:tblW w:w="0" w:type="auto"/>
        <w:tblInd w:w="360" w:type="dxa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4171"/>
        <w:gridCol w:w="6089"/>
      </w:tblGrid>
      <w:tr w:rsidR="00D94D1E" w:rsidRPr="00D94D1E" w:rsidTr="00916C9B">
        <w:trPr>
          <w:trHeight w:val="2463"/>
        </w:trPr>
        <w:tc>
          <w:tcPr>
            <w:tcW w:w="4171" w:type="dxa"/>
            <w:shd w:val="clear" w:color="auto" w:fill="DEEAF6" w:themeFill="accent5" w:themeFillTint="33"/>
            <w:vAlign w:val="center"/>
          </w:tcPr>
          <w:p w:rsidR="00D94D1E" w:rsidRDefault="00D94D1E" w:rsidP="00D94D1E">
            <w:pPr>
              <w:rPr>
                <w:b/>
                <w:bCs/>
                <w:color w:val="808080" w:themeColor="background1" w:themeShade="80"/>
              </w:rPr>
            </w:pPr>
            <w:r>
              <w:rPr>
                <w:b/>
                <w:bCs/>
                <w:color w:val="808080" w:themeColor="background1" w:themeShade="80"/>
              </w:rPr>
              <w:t>Description</w:t>
            </w:r>
          </w:p>
          <w:p w:rsidR="00D94D1E" w:rsidRPr="00D94D1E" w:rsidRDefault="00D94D1E" w:rsidP="00D94D1E">
            <w:pPr>
              <w:rPr>
                <w:b/>
                <w:bCs/>
                <w:i/>
                <w:iCs/>
                <w:color w:val="808080" w:themeColor="background1" w:themeShade="80"/>
                <w:sz w:val="18"/>
                <w:szCs w:val="18"/>
              </w:rPr>
            </w:pPr>
            <w:r w:rsidRPr="00D94D1E">
              <w:rPr>
                <w:b/>
                <w:bCs/>
                <w:i/>
                <w:iCs/>
                <w:color w:val="808080" w:themeColor="background1" w:themeShade="80"/>
                <w:sz w:val="18"/>
                <w:szCs w:val="18"/>
              </w:rPr>
              <w:t>(Décrire la situation en termes de mobilité ainsi que vos souhaits)</w:t>
            </w:r>
          </w:p>
        </w:tc>
        <w:sdt>
          <w:sdtPr>
            <w:rPr>
              <w:rFonts w:cstheme="minorHAnsi"/>
            </w:rPr>
            <w:id w:val="-771012179"/>
            <w:lock w:val="sdtLocked"/>
            <w:placeholder>
              <w:docPart w:val="097F71982E1F477890B91084734D2893"/>
            </w:placeholder>
            <w:showingPlcHdr/>
            <w:text w:multiLine="1"/>
          </w:sdtPr>
          <w:sdtEndPr/>
          <w:sdtContent>
            <w:tc>
              <w:tcPr>
                <w:tcW w:w="6089" w:type="dxa"/>
              </w:tcPr>
              <w:p w:rsidR="00D94D1E" w:rsidRPr="00D94D1E" w:rsidRDefault="00D94D1E" w:rsidP="009A2635">
                <w:pPr>
                  <w:rPr>
                    <w:rFonts w:cstheme="minorHAnsi"/>
                  </w:rPr>
                </w:pPr>
                <w:r w:rsidRPr="00895910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</w:tr>
      <w:tr w:rsidR="00D94D1E" w:rsidRPr="00D94D1E" w:rsidTr="00916C9B">
        <w:trPr>
          <w:trHeight w:val="1415"/>
        </w:trPr>
        <w:tc>
          <w:tcPr>
            <w:tcW w:w="4171" w:type="dxa"/>
            <w:shd w:val="clear" w:color="auto" w:fill="DEEAF6" w:themeFill="accent5" w:themeFillTint="33"/>
            <w:vAlign w:val="center"/>
          </w:tcPr>
          <w:p w:rsidR="00D94D1E" w:rsidRPr="00D94D1E" w:rsidRDefault="00D94D1E" w:rsidP="00D94D1E">
            <w:pPr>
              <w:rPr>
                <w:b/>
                <w:bCs/>
                <w:color w:val="808080" w:themeColor="background1" w:themeShade="80"/>
              </w:rPr>
            </w:pPr>
            <w:r>
              <w:rPr>
                <w:b/>
                <w:bCs/>
                <w:color w:val="808080" w:themeColor="background1" w:themeShade="80"/>
              </w:rPr>
              <w:lastRenderedPageBreak/>
              <w:t>Demande de mesures spécifiques en matière de circulation</w:t>
            </w:r>
          </w:p>
        </w:tc>
        <w:tc>
          <w:tcPr>
            <w:tcW w:w="6089" w:type="dxa"/>
          </w:tcPr>
          <w:p w:rsidR="00D94D1E" w:rsidRDefault="00171A50" w:rsidP="009A2635">
            <w:pPr>
              <w:rPr>
                <w:rFonts w:cstheme="minorHAnsi"/>
              </w:rPr>
            </w:pPr>
            <w:sdt>
              <w:sdtPr>
                <w:rPr>
                  <w:rFonts w:cstheme="minorHAnsi"/>
                </w:rPr>
                <w:id w:val="-2192921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7139B">
                  <w:rPr>
                    <w:rFonts w:ascii="MS Gothic" w:eastAsia="MS Gothic" w:hAnsi="MS Gothic" w:cstheme="minorHAnsi" w:hint="eastAsia"/>
                  </w:rPr>
                  <w:t>☐</w:t>
                </w:r>
              </w:sdtContent>
            </w:sdt>
            <w:r w:rsidR="0067139B">
              <w:rPr>
                <w:rFonts w:cstheme="minorHAnsi"/>
              </w:rPr>
              <w:t xml:space="preserve">Oui  </w:t>
            </w:r>
            <w:sdt>
              <w:sdtPr>
                <w:rPr>
                  <w:rFonts w:cstheme="minorHAnsi"/>
                </w:rPr>
                <w:id w:val="4445844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7139B">
                  <w:rPr>
                    <w:rFonts w:ascii="MS Gothic" w:eastAsia="MS Gothic" w:hAnsi="MS Gothic" w:cstheme="minorHAnsi" w:hint="eastAsia"/>
                  </w:rPr>
                  <w:t>☐</w:t>
                </w:r>
              </w:sdtContent>
            </w:sdt>
            <w:r w:rsidR="0067139B">
              <w:rPr>
                <w:rFonts w:cstheme="minorHAnsi"/>
              </w:rPr>
              <w:t>Non</w:t>
            </w:r>
          </w:p>
          <w:p w:rsidR="00D94D1E" w:rsidRDefault="00D94D1E" w:rsidP="009A2635">
            <w:pPr>
              <w:rPr>
                <w:b/>
                <w:bCs/>
                <w:i/>
                <w:iCs/>
                <w:color w:val="808080" w:themeColor="background1" w:themeShade="80"/>
                <w:sz w:val="18"/>
                <w:szCs w:val="18"/>
              </w:rPr>
            </w:pPr>
          </w:p>
          <w:p w:rsidR="00D94D1E" w:rsidRDefault="00D94D1E" w:rsidP="009A2635">
            <w:pPr>
              <w:rPr>
                <w:b/>
                <w:bCs/>
                <w:i/>
                <w:iCs/>
                <w:color w:val="808080" w:themeColor="background1" w:themeShade="80"/>
                <w:sz w:val="18"/>
                <w:szCs w:val="18"/>
              </w:rPr>
            </w:pPr>
            <w:r w:rsidRPr="00D94D1E">
              <w:rPr>
                <w:b/>
                <w:bCs/>
                <w:i/>
                <w:iCs/>
                <w:color w:val="808080" w:themeColor="background1" w:themeShade="80"/>
                <w:sz w:val="18"/>
                <w:szCs w:val="18"/>
              </w:rPr>
              <w:t xml:space="preserve">Cette demande est obligatoire si des déviations sont </w:t>
            </w:r>
            <w:r w:rsidR="008E35A3">
              <w:rPr>
                <w:b/>
                <w:bCs/>
                <w:i/>
                <w:iCs/>
                <w:color w:val="808080" w:themeColor="background1" w:themeShade="80"/>
                <w:sz w:val="18"/>
                <w:szCs w:val="18"/>
              </w:rPr>
              <w:t>nécessaires</w:t>
            </w:r>
            <w:r w:rsidRPr="00D94D1E">
              <w:rPr>
                <w:b/>
                <w:bCs/>
                <w:i/>
                <w:iCs/>
                <w:color w:val="808080" w:themeColor="background1" w:themeShade="80"/>
                <w:sz w:val="18"/>
                <w:szCs w:val="18"/>
              </w:rPr>
              <w:t>. A introduire via votre administration communale et concrétisée par un arrêté de police</w:t>
            </w:r>
          </w:p>
          <w:sdt>
            <w:sdtPr>
              <w:rPr>
                <w:b/>
                <w:bCs/>
                <w:i/>
                <w:iCs/>
                <w:color w:val="808080" w:themeColor="background1" w:themeShade="80"/>
                <w:sz w:val="18"/>
                <w:szCs w:val="18"/>
              </w:rPr>
              <w:id w:val="1724708431"/>
              <w:lock w:val="sdtLocked"/>
              <w:placeholder>
                <w:docPart w:val="5870BFC0E4824CB693DA7DA3A530F6BB"/>
              </w:placeholder>
              <w:showingPlcHdr/>
              <w:text w:multiLine="1"/>
            </w:sdtPr>
            <w:sdtEndPr/>
            <w:sdtContent>
              <w:p w:rsidR="008E35A3" w:rsidRDefault="008E35A3" w:rsidP="009A2635">
                <w:pPr>
                  <w:rPr>
                    <w:b/>
                    <w:bCs/>
                    <w:i/>
                    <w:iCs/>
                    <w:color w:val="808080" w:themeColor="background1" w:themeShade="80"/>
                    <w:sz w:val="18"/>
                    <w:szCs w:val="18"/>
                  </w:rPr>
                </w:pPr>
                <w:r w:rsidRPr="002D6B41">
                  <w:rPr>
                    <w:rStyle w:val="Textedelespacerserv"/>
                  </w:rPr>
                  <w:t>Cliquez ou appuyez ici pour entrer du texte.</w:t>
                </w:r>
              </w:p>
            </w:sdtContent>
          </w:sdt>
          <w:p w:rsidR="008E35A3" w:rsidRPr="00D94D1E" w:rsidRDefault="008E35A3" w:rsidP="009A2635">
            <w:pPr>
              <w:rPr>
                <w:rFonts w:cstheme="minorHAnsi"/>
              </w:rPr>
            </w:pPr>
          </w:p>
        </w:tc>
      </w:tr>
      <w:tr w:rsidR="008E35A3" w:rsidRPr="00D94D1E" w:rsidTr="00916C9B">
        <w:trPr>
          <w:trHeight w:val="1415"/>
        </w:trPr>
        <w:tc>
          <w:tcPr>
            <w:tcW w:w="4171" w:type="dxa"/>
            <w:shd w:val="clear" w:color="auto" w:fill="DEEAF6" w:themeFill="accent5" w:themeFillTint="33"/>
            <w:vAlign w:val="center"/>
          </w:tcPr>
          <w:p w:rsidR="008E35A3" w:rsidRDefault="008E35A3" w:rsidP="008E35A3">
            <w:pPr>
              <w:rPr>
                <w:b/>
                <w:bCs/>
                <w:color w:val="808080" w:themeColor="background1" w:themeShade="80"/>
              </w:rPr>
            </w:pPr>
            <w:r>
              <w:rPr>
                <w:b/>
                <w:bCs/>
                <w:color w:val="808080" w:themeColor="background1" w:themeShade="80"/>
              </w:rPr>
              <w:t xml:space="preserve">Demande de matériel de prêt ou location (barrières, </w:t>
            </w:r>
            <w:proofErr w:type="gramStart"/>
            <w:r>
              <w:rPr>
                <w:b/>
                <w:bCs/>
                <w:color w:val="808080" w:themeColor="background1" w:themeShade="80"/>
              </w:rPr>
              <w:t>panneaux,…</w:t>
            </w:r>
            <w:proofErr w:type="gramEnd"/>
            <w:r>
              <w:rPr>
                <w:b/>
                <w:bCs/>
                <w:color w:val="808080" w:themeColor="background1" w:themeShade="80"/>
              </w:rPr>
              <w:t xml:space="preserve"> )</w:t>
            </w:r>
          </w:p>
        </w:tc>
        <w:tc>
          <w:tcPr>
            <w:tcW w:w="6089" w:type="dxa"/>
          </w:tcPr>
          <w:p w:rsidR="008E35A3" w:rsidRDefault="00171A50" w:rsidP="008E35A3">
            <w:pPr>
              <w:rPr>
                <w:rFonts w:cstheme="minorHAnsi"/>
              </w:rPr>
            </w:pPr>
            <w:sdt>
              <w:sdtPr>
                <w:rPr>
                  <w:rFonts w:cstheme="minorHAnsi"/>
                </w:rPr>
                <w:id w:val="-12481798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E35A3">
                  <w:rPr>
                    <w:rFonts w:ascii="MS Gothic" w:eastAsia="MS Gothic" w:hAnsi="MS Gothic" w:cstheme="minorHAnsi" w:hint="eastAsia"/>
                  </w:rPr>
                  <w:t>☐</w:t>
                </w:r>
              </w:sdtContent>
            </w:sdt>
            <w:r w:rsidR="008E35A3">
              <w:rPr>
                <w:rFonts w:cstheme="minorHAnsi"/>
              </w:rPr>
              <w:t xml:space="preserve">Oui  </w:t>
            </w:r>
            <w:sdt>
              <w:sdtPr>
                <w:rPr>
                  <w:rFonts w:cstheme="minorHAnsi"/>
                </w:rPr>
                <w:id w:val="-12229084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E35A3">
                  <w:rPr>
                    <w:rFonts w:ascii="MS Gothic" w:eastAsia="MS Gothic" w:hAnsi="MS Gothic" w:cstheme="minorHAnsi" w:hint="eastAsia"/>
                  </w:rPr>
                  <w:t>☐</w:t>
                </w:r>
              </w:sdtContent>
            </w:sdt>
            <w:r w:rsidR="008E35A3">
              <w:rPr>
                <w:rFonts w:cstheme="minorHAnsi"/>
              </w:rPr>
              <w:t>Non</w:t>
            </w:r>
          </w:p>
          <w:p w:rsidR="008E35A3" w:rsidRDefault="008E35A3" w:rsidP="008E35A3">
            <w:pPr>
              <w:rPr>
                <w:rFonts w:cstheme="minorHAnsi"/>
              </w:rPr>
            </w:pPr>
          </w:p>
          <w:sdt>
            <w:sdtPr>
              <w:rPr>
                <w:rFonts w:cstheme="minorHAnsi"/>
              </w:rPr>
              <w:id w:val="-1439288465"/>
              <w:lock w:val="sdtLocked"/>
              <w:placeholder>
                <w:docPart w:val="00F02F4048884558B57B2BCFD79550B7"/>
              </w:placeholder>
              <w:showingPlcHdr/>
              <w:text w:multiLine="1"/>
            </w:sdtPr>
            <w:sdtEndPr/>
            <w:sdtContent>
              <w:p w:rsidR="008E35A3" w:rsidRDefault="008E35A3" w:rsidP="008E35A3">
                <w:pPr>
                  <w:rPr>
                    <w:rFonts w:cstheme="minorHAnsi"/>
                  </w:rPr>
                </w:pPr>
                <w:r w:rsidRPr="00895910">
                  <w:rPr>
                    <w:rStyle w:val="Textedelespacerserv"/>
                  </w:rPr>
                  <w:t>Cliquez ou appuyez ici pour entrer du texte.</w:t>
                </w:r>
              </w:p>
            </w:sdtContent>
          </w:sdt>
        </w:tc>
      </w:tr>
      <w:tr w:rsidR="008E35A3" w:rsidRPr="00D94D1E" w:rsidTr="00916C9B">
        <w:trPr>
          <w:trHeight w:val="2250"/>
        </w:trPr>
        <w:tc>
          <w:tcPr>
            <w:tcW w:w="4171" w:type="dxa"/>
            <w:shd w:val="clear" w:color="auto" w:fill="DEEAF6" w:themeFill="accent5" w:themeFillTint="33"/>
            <w:vAlign w:val="center"/>
          </w:tcPr>
          <w:p w:rsidR="008E35A3" w:rsidRDefault="008E35A3" w:rsidP="008E35A3">
            <w:pPr>
              <w:rPr>
                <w:b/>
                <w:bCs/>
                <w:color w:val="808080" w:themeColor="background1" w:themeShade="80"/>
              </w:rPr>
            </w:pPr>
            <w:r>
              <w:rPr>
                <w:b/>
                <w:bCs/>
                <w:color w:val="808080" w:themeColor="background1" w:themeShade="80"/>
              </w:rPr>
              <w:t>Y-a-t-il des parkings prévus ou à prévoir ?</w:t>
            </w:r>
          </w:p>
          <w:p w:rsidR="008E35A3" w:rsidRPr="00D94D1E" w:rsidRDefault="008E35A3" w:rsidP="008E35A3">
            <w:pPr>
              <w:rPr>
                <w:b/>
                <w:bCs/>
                <w:color w:val="808080" w:themeColor="background1" w:themeShade="80"/>
              </w:rPr>
            </w:pPr>
            <w:r w:rsidRPr="00D94D1E">
              <w:rPr>
                <w:b/>
                <w:bCs/>
                <w:i/>
                <w:iCs/>
                <w:color w:val="808080" w:themeColor="background1" w:themeShade="80"/>
                <w:sz w:val="18"/>
                <w:szCs w:val="18"/>
              </w:rPr>
              <w:t>Précisez</w:t>
            </w:r>
          </w:p>
        </w:tc>
        <w:tc>
          <w:tcPr>
            <w:tcW w:w="6089" w:type="dxa"/>
          </w:tcPr>
          <w:p w:rsidR="008E35A3" w:rsidRDefault="00171A50" w:rsidP="008E35A3">
            <w:pPr>
              <w:rPr>
                <w:rFonts w:cstheme="minorHAnsi"/>
              </w:rPr>
            </w:pPr>
            <w:sdt>
              <w:sdtPr>
                <w:rPr>
                  <w:rFonts w:cstheme="minorHAnsi"/>
                </w:rPr>
                <w:id w:val="-21266869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E35A3">
                  <w:rPr>
                    <w:rFonts w:ascii="MS Gothic" w:eastAsia="MS Gothic" w:hAnsi="MS Gothic" w:cstheme="minorHAnsi" w:hint="eastAsia"/>
                  </w:rPr>
                  <w:t>☐</w:t>
                </w:r>
              </w:sdtContent>
            </w:sdt>
            <w:r w:rsidR="008E35A3">
              <w:rPr>
                <w:rFonts w:cstheme="minorHAnsi"/>
              </w:rPr>
              <w:t xml:space="preserve">Oui  </w:t>
            </w:r>
            <w:sdt>
              <w:sdtPr>
                <w:rPr>
                  <w:rFonts w:cstheme="minorHAnsi"/>
                </w:rPr>
                <w:id w:val="16976599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E35A3">
                  <w:rPr>
                    <w:rFonts w:ascii="MS Gothic" w:eastAsia="MS Gothic" w:hAnsi="MS Gothic" w:cstheme="minorHAnsi" w:hint="eastAsia"/>
                  </w:rPr>
                  <w:t>☐</w:t>
                </w:r>
              </w:sdtContent>
            </w:sdt>
            <w:r w:rsidR="008E35A3">
              <w:rPr>
                <w:rFonts w:cstheme="minorHAnsi"/>
              </w:rPr>
              <w:t>Non</w:t>
            </w:r>
          </w:p>
          <w:p w:rsidR="008E35A3" w:rsidRDefault="008E35A3" w:rsidP="008E35A3">
            <w:pPr>
              <w:rPr>
                <w:rFonts w:cstheme="minorHAnsi"/>
              </w:rPr>
            </w:pPr>
          </w:p>
          <w:sdt>
            <w:sdtPr>
              <w:rPr>
                <w:rFonts w:cstheme="minorHAnsi"/>
              </w:rPr>
              <w:id w:val="1230885083"/>
              <w:lock w:val="sdtLocked"/>
              <w:placeholder>
                <w:docPart w:val="362A5A2110F8467AA56A3A8A16CE171C"/>
              </w:placeholder>
              <w:showingPlcHdr/>
              <w:text w:multiLine="1"/>
            </w:sdtPr>
            <w:sdtEndPr/>
            <w:sdtContent>
              <w:p w:rsidR="008E35A3" w:rsidRPr="00D94D1E" w:rsidRDefault="008E35A3" w:rsidP="008E35A3">
                <w:pPr>
                  <w:rPr>
                    <w:rFonts w:cstheme="minorHAnsi"/>
                  </w:rPr>
                </w:pPr>
                <w:r w:rsidRPr="00895910">
                  <w:rPr>
                    <w:rStyle w:val="Textedelespacerserv"/>
                  </w:rPr>
                  <w:t>Cliquez ou appuyez ici pour entrer du texte.</w:t>
                </w:r>
              </w:p>
            </w:sdtContent>
          </w:sdt>
        </w:tc>
      </w:tr>
    </w:tbl>
    <w:p w:rsidR="00CA667D" w:rsidRDefault="00CA667D" w:rsidP="009A2635">
      <w:pPr>
        <w:ind w:left="360"/>
        <w:rPr>
          <w:rFonts w:cstheme="minorHAnsi"/>
          <w:sz w:val="20"/>
          <w:szCs w:val="20"/>
        </w:rPr>
      </w:pPr>
    </w:p>
    <w:p w:rsidR="00127912" w:rsidRDefault="00127912" w:rsidP="009A2635">
      <w:pPr>
        <w:ind w:left="360"/>
        <w:rPr>
          <w:rFonts w:cstheme="minorHAnsi"/>
          <w:sz w:val="20"/>
          <w:szCs w:val="20"/>
        </w:rPr>
      </w:pPr>
    </w:p>
    <w:p w:rsidR="00127912" w:rsidRDefault="00127912" w:rsidP="009A2635">
      <w:pPr>
        <w:ind w:left="360"/>
        <w:rPr>
          <w:rFonts w:cstheme="minorHAnsi"/>
          <w:sz w:val="20"/>
          <w:szCs w:val="20"/>
        </w:rPr>
      </w:pPr>
    </w:p>
    <w:p w:rsidR="009A3A83" w:rsidRPr="00705C1C" w:rsidRDefault="009A3A83" w:rsidP="009A2635">
      <w:pPr>
        <w:ind w:left="360"/>
        <w:rPr>
          <w:rFonts w:cstheme="minorHAnsi"/>
          <w:sz w:val="20"/>
          <w:szCs w:val="20"/>
        </w:rPr>
      </w:pPr>
    </w:p>
    <w:p w:rsidR="00CA667D" w:rsidRPr="0067139B" w:rsidRDefault="0067139B" w:rsidP="007559C6">
      <w:pPr>
        <w:pStyle w:val="Paragraphedeliste"/>
        <w:numPr>
          <w:ilvl w:val="0"/>
          <w:numId w:val="1"/>
        </w:numPr>
        <w:pBdr>
          <w:top w:val="single" w:sz="4" w:space="1" w:color="5B9BD5" w:themeColor="accent5"/>
          <w:bottom w:val="single" w:sz="4" w:space="1" w:color="5B9BD5" w:themeColor="accent5"/>
        </w:pBdr>
        <w:shd w:val="clear" w:color="auto" w:fill="DEEAF6" w:themeFill="accent5" w:themeFillTint="33"/>
        <w:rPr>
          <w:b/>
          <w:bCs/>
          <w:sz w:val="32"/>
          <w:szCs w:val="32"/>
        </w:rPr>
      </w:pPr>
      <w:r w:rsidRPr="0067139B">
        <w:rPr>
          <w:b/>
          <w:bCs/>
          <w:sz w:val="32"/>
          <w:szCs w:val="32"/>
        </w:rPr>
        <w:t xml:space="preserve">Evaluation du risque </w:t>
      </w:r>
      <w:r w:rsidR="00CA667D" w:rsidRPr="0067139B">
        <w:rPr>
          <w:b/>
          <w:bCs/>
          <w:sz w:val="32"/>
          <w:szCs w:val="32"/>
        </w:rPr>
        <w:t>(D1 : pompier, D2 : aide médicale urgente)</w:t>
      </w:r>
    </w:p>
    <w:p w:rsidR="005C6B50" w:rsidRPr="00705C1C" w:rsidRDefault="005C6B50" w:rsidP="009A2635">
      <w:pPr>
        <w:ind w:left="360"/>
        <w:rPr>
          <w:sz w:val="12"/>
          <w:szCs w:val="12"/>
        </w:rPr>
      </w:pPr>
    </w:p>
    <w:tbl>
      <w:tblPr>
        <w:tblStyle w:val="Grilledutableau"/>
        <w:tblW w:w="0" w:type="auto"/>
        <w:tblInd w:w="360" w:type="dxa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0272"/>
      </w:tblGrid>
      <w:tr w:rsidR="00B70DC0" w:rsidRPr="00B70DC0" w:rsidTr="007E76A0">
        <w:tc>
          <w:tcPr>
            <w:tcW w:w="10622" w:type="dxa"/>
          </w:tcPr>
          <w:p w:rsidR="00B70DC0" w:rsidRPr="006C599A" w:rsidRDefault="00B70DC0" w:rsidP="009A2635">
            <w:pPr>
              <w:rPr>
                <w:sz w:val="20"/>
                <w:szCs w:val="20"/>
                <w:u w:val="single"/>
              </w:rPr>
            </w:pPr>
            <w:r w:rsidRPr="006C599A">
              <w:rPr>
                <w:sz w:val="20"/>
                <w:szCs w:val="20"/>
                <w:u w:val="single"/>
              </w:rPr>
              <w:t>Risques :</w:t>
            </w:r>
          </w:p>
          <w:p w:rsidR="00B70DC0" w:rsidRDefault="00171A50" w:rsidP="009A2635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1807158051"/>
                <w:lock w:val="sdtLocked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70DC0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B70DC0">
              <w:rPr>
                <w:sz w:val="20"/>
                <w:szCs w:val="20"/>
              </w:rPr>
              <w:t xml:space="preserve">Chauffage </w:t>
            </w:r>
            <w:sdt>
              <w:sdtPr>
                <w:rPr>
                  <w:sz w:val="20"/>
                  <w:szCs w:val="20"/>
                </w:rPr>
                <w:id w:val="-1372368694"/>
                <w:lock w:val="sdtLocked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70DC0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B70DC0">
              <w:rPr>
                <w:sz w:val="20"/>
                <w:szCs w:val="20"/>
              </w:rPr>
              <w:t xml:space="preserve"> Gaz </w:t>
            </w:r>
            <w:sdt>
              <w:sdtPr>
                <w:rPr>
                  <w:sz w:val="20"/>
                  <w:szCs w:val="20"/>
                </w:rPr>
                <w:id w:val="1594203705"/>
                <w:lock w:val="sdtLocked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70DC0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B70DC0">
              <w:rPr>
                <w:sz w:val="20"/>
                <w:szCs w:val="20"/>
              </w:rPr>
              <w:t xml:space="preserve"> Electricité </w:t>
            </w:r>
            <w:sdt>
              <w:sdtPr>
                <w:rPr>
                  <w:sz w:val="20"/>
                  <w:szCs w:val="20"/>
                </w:rPr>
                <w:id w:val="-1938587724"/>
                <w:lock w:val="sdtLocked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70DC0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B70DC0">
              <w:rPr>
                <w:sz w:val="20"/>
                <w:szCs w:val="20"/>
              </w:rPr>
              <w:t xml:space="preserve"> feu/barbecue </w:t>
            </w:r>
            <w:sdt>
              <w:sdtPr>
                <w:rPr>
                  <w:sz w:val="20"/>
                  <w:szCs w:val="20"/>
                </w:rPr>
                <w:id w:val="-565948864"/>
                <w:lock w:val="sdtLocked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70DC0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B70DC0">
              <w:rPr>
                <w:sz w:val="20"/>
                <w:szCs w:val="20"/>
              </w:rPr>
              <w:t xml:space="preserve"> feux d’artifices  </w:t>
            </w:r>
            <w:sdt>
              <w:sdtPr>
                <w:rPr>
                  <w:sz w:val="20"/>
                  <w:szCs w:val="20"/>
                </w:rPr>
                <w:id w:val="-1397972693"/>
                <w:lock w:val="sdtLocked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70DC0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B70DC0">
              <w:rPr>
                <w:sz w:val="20"/>
                <w:szCs w:val="20"/>
              </w:rPr>
              <w:t>Food</w:t>
            </w:r>
            <w:r w:rsidR="008E35A3">
              <w:rPr>
                <w:sz w:val="20"/>
                <w:szCs w:val="20"/>
              </w:rPr>
              <w:t>-</w:t>
            </w:r>
            <w:r w:rsidR="00B70DC0">
              <w:rPr>
                <w:sz w:val="20"/>
                <w:szCs w:val="20"/>
              </w:rPr>
              <w:t>truck/friture</w:t>
            </w:r>
          </w:p>
          <w:p w:rsidR="00B70DC0" w:rsidRDefault="00171A50" w:rsidP="009A2635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416482187"/>
                <w:lock w:val="sdtLocked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70DC0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B70DC0">
              <w:rPr>
                <w:sz w:val="20"/>
                <w:szCs w:val="20"/>
              </w:rPr>
              <w:t xml:space="preserve">Laser </w:t>
            </w:r>
            <w:sdt>
              <w:sdtPr>
                <w:rPr>
                  <w:sz w:val="20"/>
                  <w:szCs w:val="20"/>
                </w:rPr>
                <w:id w:val="-1485158224"/>
                <w:lock w:val="sdtLocked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70DC0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B70DC0">
              <w:rPr>
                <w:sz w:val="20"/>
                <w:szCs w:val="20"/>
              </w:rPr>
              <w:t xml:space="preserve"> Feux de bengale </w:t>
            </w:r>
            <w:sdt>
              <w:sdtPr>
                <w:rPr>
                  <w:sz w:val="20"/>
                  <w:szCs w:val="20"/>
                </w:rPr>
                <w:id w:val="917064062"/>
                <w:lock w:val="sdtLocked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70DC0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B70DC0">
              <w:rPr>
                <w:sz w:val="20"/>
                <w:szCs w:val="20"/>
              </w:rPr>
              <w:t xml:space="preserve"> Echafaudages </w:t>
            </w:r>
            <w:sdt>
              <w:sdtPr>
                <w:rPr>
                  <w:sz w:val="20"/>
                  <w:szCs w:val="20"/>
                </w:rPr>
                <w:id w:val="247939138"/>
                <w:lock w:val="sdtLocked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70DC0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B70DC0">
              <w:rPr>
                <w:sz w:val="20"/>
                <w:szCs w:val="20"/>
              </w:rPr>
              <w:t xml:space="preserve"> Appareils motorisés </w:t>
            </w:r>
            <w:sdt>
              <w:sdtPr>
                <w:rPr>
                  <w:sz w:val="20"/>
                  <w:szCs w:val="20"/>
                </w:rPr>
                <w:id w:val="548887469"/>
                <w:lock w:val="sdtLocked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70DC0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B70DC0">
              <w:rPr>
                <w:sz w:val="20"/>
                <w:szCs w:val="20"/>
              </w:rPr>
              <w:t xml:space="preserve"> Appareil électriques</w:t>
            </w:r>
          </w:p>
          <w:p w:rsidR="00B70DC0" w:rsidRDefault="00171A50" w:rsidP="009A2635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1420915006"/>
                <w:lock w:val="sdtLocked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70DC0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B70DC0">
              <w:rPr>
                <w:sz w:val="20"/>
                <w:szCs w:val="20"/>
              </w:rPr>
              <w:t xml:space="preserve">Chapiteau/Tonnelle </w:t>
            </w:r>
            <w:r w:rsidR="00B70DC0" w:rsidRPr="00B70DC0">
              <w:rPr>
                <w:sz w:val="20"/>
                <w:szCs w:val="20"/>
              </w:rPr>
              <w:sym w:font="Wingdings" w:char="F0E0"/>
            </w:r>
            <w:r w:rsidR="00B70DC0">
              <w:rPr>
                <w:sz w:val="20"/>
                <w:szCs w:val="20"/>
              </w:rPr>
              <w:t xml:space="preserve">dimensions : </w:t>
            </w:r>
            <w:sdt>
              <w:sdtPr>
                <w:rPr>
                  <w:sz w:val="20"/>
                  <w:szCs w:val="20"/>
                </w:rPr>
                <w:id w:val="1489593666"/>
                <w:lock w:val="sdtLocked"/>
                <w:placeholder>
                  <w:docPart w:val="2558150013F94C2A8F8AA1DE87159B50"/>
                </w:placeholder>
                <w:showingPlcHdr/>
                <w:text/>
              </w:sdtPr>
              <w:sdtEndPr/>
              <w:sdtContent>
                <w:r w:rsidR="00B70DC0" w:rsidRPr="00895910">
                  <w:rPr>
                    <w:rStyle w:val="Textedelespacerserv"/>
                  </w:rPr>
                  <w:t>Cliquez ou appuyez ici pour entrer du texte.</w:t>
                </w:r>
              </w:sdtContent>
            </w:sdt>
            <w:r w:rsidR="00B70DC0">
              <w:rPr>
                <w:sz w:val="20"/>
                <w:szCs w:val="20"/>
              </w:rPr>
              <w:t xml:space="preserve"> </w:t>
            </w:r>
            <w:r w:rsidR="00B70DC0" w:rsidRPr="00B70DC0">
              <w:rPr>
                <w:sz w:val="20"/>
                <w:szCs w:val="20"/>
              </w:rPr>
              <w:sym w:font="Wingdings" w:char="F0E0"/>
            </w:r>
            <w:r w:rsidR="00B70DC0">
              <w:rPr>
                <w:sz w:val="20"/>
                <w:szCs w:val="20"/>
              </w:rPr>
              <w:t xml:space="preserve"> Capacité d’accueil </w:t>
            </w:r>
            <w:sdt>
              <w:sdtPr>
                <w:rPr>
                  <w:sz w:val="20"/>
                  <w:szCs w:val="20"/>
                </w:rPr>
                <w:id w:val="1462760176"/>
                <w:lock w:val="sdtLocked"/>
                <w:placeholder>
                  <w:docPart w:val="73CCB7711DA549AE8437D23FF6DCBE1F"/>
                </w:placeholder>
                <w:showingPlcHdr/>
                <w:text/>
              </w:sdtPr>
              <w:sdtEndPr/>
              <w:sdtContent>
                <w:r w:rsidR="00B70DC0" w:rsidRPr="00895910">
                  <w:rPr>
                    <w:rStyle w:val="Textedelespacerserv"/>
                  </w:rPr>
                  <w:t>Cliquez ou appuyez ici pour entrer du texte.</w:t>
                </w:r>
              </w:sdtContent>
            </w:sdt>
          </w:p>
          <w:p w:rsidR="00B70DC0" w:rsidRDefault="00171A50" w:rsidP="009A2635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16887858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70DC0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6C599A">
              <w:rPr>
                <w:sz w:val="20"/>
                <w:szCs w:val="20"/>
              </w:rPr>
              <w:t>Bâtiment</w:t>
            </w:r>
            <w:r w:rsidR="00B70DC0">
              <w:rPr>
                <w:sz w:val="20"/>
                <w:szCs w:val="20"/>
              </w:rPr>
              <w:t xml:space="preserve"> </w:t>
            </w:r>
            <w:r w:rsidR="00B70DC0" w:rsidRPr="00B70DC0">
              <w:rPr>
                <w:sz w:val="20"/>
                <w:szCs w:val="20"/>
              </w:rPr>
              <w:sym w:font="Wingdings" w:char="F0E0"/>
            </w:r>
            <w:r w:rsidR="006C599A">
              <w:rPr>
                <w:sz w:val="20"/>
                <w:szCs w:val="20"/>
              </w:rPr>
              <w:t>superficie</w:t>
            </w:r>
            <w:r w:rsidR="00B70DC0">
              <w:rPr>
                <w:sz w:val="20"/>
                <w:szCs w:val="20"/>
              </w:rPr>
              <w:t xml:space="preserve"> : </w:t>
            </w:r>
            <w:sdt>
              <w:sdtPr>
                <w:rPr>
                  <w:sz w:val="20"/>
                  <w:szCs w:val="20"/>
                </w:rPr>
                <w:id w:val="894156054"/>
                <w:placeholder>
                  <w:docPart w:val="941B85244CC64A248EEE1A701AD1A9F5"/>
                </w:placeholder>
                <w:showingPlcHdr/>
                <w:text/>
              </w:sdtPr>
              <w:sdtEndPr/>
              <w:sdtContent>
                <w:r w:rsidR="00B70DC0" w:rsidRPr="00895910">
                  <w:rPr>
                    <w:rStyle w:val="Textedelespacerserv"/>
                  </w:rPr>
                  <w:t>Cliquez ou appuyez ici pour entrer du texte.</w:t>
                </w:r>
              </w:sdtContent>
            </w:sdt>
            <w:r w:rsidR="00B70DC0">
              <w:rPr>
                <w:sz w:val="20"/>
                <w:szCs w:val="20"/>
              </w:rPr>
              <w:t xml:space="preserve"> </w:t>
            </w:r>
            <w:r w:rsidR="00B70DC0" w:rsidRPr="00B70DC0">
              <w:rPr>
                <w:sz w:val="20"/>
                <w:szCs w:val="20"/>
              </w:rPr>
              <w:sym w:font="Wingdings" w:char="F0E0"/>
            </w:r>
            <w:r w:rsidR="00B70DC0">
              <w:rPr>
                <w:sz w:val="20"/>
                <w:szCs w:val="20"/>
              </w:rPr>
              <w:t xml:space="preserve"> Capacité d’accueil</w:t>
            </w:r>
            <w:r w:rsidR="006C599A">
              <w:rPr>
                <w:sz w:val="20"/>
                <w:szCs w:val="20"/>
              </w:rPr>
              <w:t xml:space="preserve"> maximale</w:t>
            </w:r>
            <w:r w:rsidR="00B70DC0">
              <w:rPr>
                <w:sz w:val="20"/>
                <w:szCs w:val="20"/>
              </w:rPr>
              <w:t xml:space="preserve"> </w:t>
            </w:r>
            <w:sdt>
              <w:sdtPr>
                <w:rPr>
                  <w:sz w:val="20"/>
                  <w:szCs w:val="20"/>
                </w:rPr>
                <w:id w:val="1472856058"/>
                <w:placeholder>
                  <w:docPart w:val="941B85244CC64A248EEE1A701AD1A9F5"/>
                </w:placeholder>
                <w:showingPlcHdr/>
                <w:text/>
              </w:sdtPr>
              <w:sdtEndPr/>
              <w:sdtContent>
                <w:r w:rsidRPr="00895910">
                  <w:rPr>
                    <w:rStyle w:val="Textedelespacerserv"/>
                  </w:rPr>
                  <w:t>Cliquez ou appuyez ici pour entrer du texte.</w:t>
                </w:r>
              </w:sdtContent>
            </w:sdt>
          </w:p>
          <w:p w:rsidR="006C599A" w:rsidRPr="00B70DC0" w:rsidRDefault="006C599A" w:rsidP="009A2635">
            <w:pPr>
              <w:rPr>
                <w:sz w:val="20"/>
                <w:szCs w:val="20"/>
              </w:rPr>
            </w:pPr>
          </w:p>
        </w:tc>
      </w:tr>
      <w:tr w:rsidR="00B70DC0" w:rsidRPr="00B70DC0" w:rsidTr="008B6C23">
        <w:tc>
          <w:tcPr>
            <w:tcW w:w="10622" w:type="dxa"/>
            <w:tcBorders>
              <w:bottom w:val="single" w:sz="4" w:space="0" w:color="auto"/>
            </w:tcBorders>
            <w:shd w:val="clear" w:color="auto" w:fill="DEEAF6" w:themeFill="accent5" w:themeFillTint="33"/>
          </w:tcPr>
          <w:p w:rsidR="00B70DC0" w:rsidRPr="006C599A" w:rsidRDefault="006C599A" w:rsidP="009A2635">
            <w:pPr>
              <w:rPr>
                <w:b/>
                <w:bCs/>
              </w:rPr>
            </w:pPr>
            <w:r w:rsidRPr="006C599A">
              <w:rPr>
                <w:b/>
                <w:bCs/>
                <w:color w:val="808080" w:themeColor="background1" w:themeShade="80"/>
              </w:rPr>
              <w:t>Est-ce que les pompiers ont été consultés ? Si oui, spécifiez les mesures préconisées et les mesures prises par les organisateurs</w:t>
            </w:r>
          </w:p>
        </w:tc>
      </w:tr>
      <w:tr w:rsidR="00B70DC0" w:rsidRPr="00B70DC0" w:rsidTr="008B6C23">
        <w:tc>
          <w:tcPr>
            <w:tcW w:w="10622" w:type="dxa"/>
            <w:tcBorders>
              <w:bottom w:val="nil"/>
            </w:tcBorders>
          </w:tcPr>
          <w:p w:rsidR="00B70DC0" w:rsidRPr="00B828F2" w:rsidRDefault="006C599A" w:rsidP="009A2635">
            <w:pPr>
              <w:rPr>
                <w:sz w:val="20"/>
                <w:szCs w:val="20"/>
                <w:u w:val="single"/>
              </w:rPr>
            </w:pPr>
            <w:r w:rsidRPr="00B828F2">
              <w:rPr>
                <w:sz w:val="20"/>
                <w:szCs w:val="20"/>
                <w:u w:val="single"/>
              </w:rPr>
              <w:t>D1- Avis de la zone de secours :</w:t>
            </w:r>
          </w:p>
          <w:p w:rsidR="006C599A" w:rsidRDefault="00171A50" w:rsidP="009A2635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1962148203"/>
                <w:lock w:val="sdtLocked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C599A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6C599A">
              <w:rPr>
                <w:sz w:val="20"/>
                <w:szCs w:val="20"/>
              </w:rPr>
              <w:t xml:space="preserve">Favorable </w:t>
            </w:r>
            <w:sdt>
              <w:sdtPr>
                <w:rPr>
                  <w:sz w:val="20"/>
                  <w:szCs w:val="20"/>
                </w:rPr>
                <w:id w:val="-1158601035"/>
                <w:lock w:val="sdtLocked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C599A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6C599A">
              <w:rPr>
                <w:sz w:val="20"/>
                <w:szCs w:val="20"/>
              </w:rPr>
              <w:t xml:space="preserve"> Favorable conditionnel* </w:t>
            </w:r>
            <w:sdt>
              <w:sdtPr>
                <w:rPr>
                  <w:sz w:val="20"/>
                  <w:szCs w:val="20"/>
                </w:rPr>
                <w:id w:val="289790520"/>
                <w:lock w:val="sdtLocked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C599A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6C599A">
              <w:rPr>
                <w:sz w:val="20"/>
                <w:szCs w:val="20"/>
              </w:rPr>
              <w:t xml:space="preserve"> Défavorable </w:t>
            </w:r>
            <w:sdt>
              <w:sdtPr>
                <w:rPr>
                  <w:sz w:val="20"/>
                  <w:szCs w:val="20"/>
                </w:rPr>
                <w:id w:val="-1000281472"/>
                <w:lock w:val="sdtLocked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C599A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6C599A">
              <w:rPr>
                <w:sz w:val="20"/>
                <w:szCs w:val="20"/>
              </w:rPr>
              <w:t xml:space="preserve"> Non consulté</w:t>
            </w:r>
          </w:p>
          <w:p w:rsidR="006C599A" w:rsidRDefault="00171A50" w:rsidP="009A2635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1776292476"/>
                <w:lock w:val="sdtLocked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C599A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6C599A">
              <w:rPr>
                <w:sz w:val="20"/>
                <w:szCs w:val="20"/>
              </w:rPr>
              <w:t xml:space="preserve">Demande rentrée le : </w:t>
            </w:r>
            <w:sdt>
              <w:sdtPr>
                <w:rPr>
                  <w:sz w:val="20"/>
                  <w:szCs w:val="20"/>
                </w:rPr>
                <w:id w:val="1604296816"/>
                <w:lock w:val="sdtLocked"/>
                <w:placeholder>
                  <w:docPart w:val="8BD31A982048421ABA2E86B6AFE6A958"/>
                </w:placeholder>
                <w:showingPlcHdr/>
                <w:date>
                  <w:dateFormat w:val="dd-MM-yy"/>
                  <w:lid w:val="fr-BE"/>
                  <w:storeMappedDataAs w:val="dateTime"/>
                  <w:calendar w:val="gregorian"/>
                </w:date>
              </w:sdtPr>
              <w:sdtEndPr/>
              <w:sdtContent>
                <w:r w:rsidR="006C599A" w:rsidRPr="00895910">
                  <w:rPr>
                    <w:rStyle w:val="Textedelespacerserv"/>
                  </w:rPr>
                  <w:t>Cliquez ou appuyez ici pour entrer une date.</w:t>
                </w:r>
              </w:sdtContent>
            </w:sdt>
          </w:p>
          <w:p w:rsidR="00B828F2" w:rsidRPr="00B828F2" w:rsidRDefault="006C599A" w:rsidP="00B828F2">
            <w:pPr>
              <w:rPr>
                <w:sz w:val="20"/>
                <w:szCs w:val="20"/>
              </w:rPr>
            </w:pPr>
            <w:r w:rsidRPr="006C599A">
              <w:rPr>
                <w:i/>
                <w:iCs/>
                <w:sz w:val="20"/>
                <w:szCs w:val="20"/>
              </w:rPr>
              <w:t xml:space="preserve">*Si l’avis </w:t>
            </w:r>
            <w:r>
              <w:rPr>
                <w:i/>
                <w:iCs/>
                <w:sz w:val="20"/>
                <w:szCs w:val="20"/>
              </w:rPr>
              <w:t>est réputé favorable conditionnel, veuillez joindre l’avis de la zone de secours</w:t>
            </w:r>
          </w:p>
        </w:tc>
      </w:tr>
      <w:tr w:rsidR="00B70DC0" w:rsidRPr="00B70DC0" w:rsidTr="008B6C23">
        <w:tc>
          <w:tcPr>
            <w:tcW w:w="10622" w:type="dxa"/>
            <w:tcBorders>
              <w:top w:val="nil"/>
              <w:bottom w:val="nil"/>
            </w:tcBorders>
          </w:tcPr>
          <w:p w:rsidR="00B70DC0" w:rsidRPr="00B70DC0" w:rsidRDefault="00B828F2" w:rsidP="00B828F2">
            <w:pPr>
              <w:rPr>
                <w:sz w:val="20"/>
                <w:szCs w:val="20"/>
              </w:rPr>
            </w:pPr>
            <w:r w:rsidRPr="00B828F2">
              <w:rPr>
                <w:sz w:val="20"/>
                <w:szCs w:val="20"/>
                <w:u w:val="single"/>
              </w:rPr>
              <w:t xml:space="preserve">Dispositif envisagé pour la prévention incendie : </w:t>
            </w:r>
          </w:p>
        </w:tc>
      </w:tr>
      <w:tr w:rsidR="00B70DC0" w:rsidRPr="00B70DC0" w:rsidTr="008B6C23">
        <w:tc>
          <w:tcPr>
            <w:tcW w:w="10622" w:type="dxa"/>
            <w:tcBorders>
              <w:top w:val="nil"/>
              <w:bottom w:val="nil"/>
            </w:tcBorders>
          </w:tcPr>
          <w:p w:rsidR="00B70DC0" w:rsidRDefault="00171A50" w:rsidP="009A2635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1074853872"/>
                <w:lock w:val="sdtLocked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828F2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B828F2">
              <w:rPr>
                <w:sz w:val="20"/>
                <w:szCs w:val="20"/>
              </w:rPr>
              <w:t xml:space="preserve">Accès aisé au site pour les secours </w:t>
            </w:r>
            <w:sdt>
              <w:sdtPr>
                <w:rPr>
                  <w:sz w:val="20"/>
                  <w:szCs w:val="20"/>
                </w:rPr>
                <w:id w:val="-715500695"/>
                <w:lock w:val="sdtLocked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828F2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B828F2">
              <w:rPr>
                <w:sz w:val="20"/>
                <w:szCs w:val="20"/>
              </w:rPr>
              <w:t xml:space="preserve"> Borne/bouche incendie&lt;100m </w:t>
            </w:r>
            <w:sdt>
              <w:sdtPr>
                <w:rPr>
                  <w:sz w:val="20"/>
                  <w:szCs w:val="20"/>
                </w:rPr>
                <w:id w:val="-373535249"/>
                <w:lock w:val="sdtLocked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828F2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B828F2">
              <w:rPr>
                <w:sz w:val="20"/>
                <w:szCs w:val="20"/>
              </w:rPr>
              <w:t xml:space="preserve"> Extincteurs</w:t>
            </w:r>
          </w:p>
          <w:p w:rsidR="00B828F2" w:rsidRDefault="00171A50" w:rsidP="009A2635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1062535988"/>
                <w:lock w:val="sdtLocked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828F2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B828F2">
              <w:rPr>
                <w:sz w:val="20"/>
                <w:szCs w:val="20"/>
              </w:rPr>
              <w:t xml:space="preserve"> Plan d’implantation (joindre en annexe)  </w:t>
            </w:r>
            <w:sdt>
              <w:sdtPr>
                <w:rPr>
                  <w:sz w:val="20"/>
                  <w:szCs w:val="20"/>
                </w:rPr>
                <w:id w:val="-694149582"/>
                <w:lock w:val="sdtLocked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828F2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B828F2">
              <w:rPr>
                <w:sz w:val="20"/>
                <w:szCs w:val="20"/>
              </w:rPr>
              <w:t xml:space="preserve"> Autres, à préciser (joindre en annexe)</w:t>
            </w:r>
          </w:p>
          <w:p w:rsidR="00B828F2" w:rsidRDefault="00171A50" w:rsidP="009A2635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1086885544"/>
                <w:lock w:val="sdtLocked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828F2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B828F2">
              <w:rPr>
                <w:sz w:val="20"/>
                <w:szCs w:val="20"/>
              </w:rPr>
              <w:t xml:space="preserve"> EPI (équipier de 1</w:t>
            </w:r>
            <w:r w:rsidR="00B828F2" w:rsidRPr="00B828F2">
              <w:rPr>
                <w:sz w:val="20"/>
                <w:szCs w:val="20"/>
                <w:vertAlign w:val="superscript"/>
              </w:rPr>
              <w:t>ère</w:t>
            </w:r>
            <w:r w:rsidR="00B828F2">
              <w:rPr>
                <w:sz w:val="20"/>
                <w:szCs w:val="20"/>
              </w:rPr>
              <w:t xml:space="preserve"> intervention</w:t>
            </w:r>
            <w:r w:rsidR="008E35A3">
              <w:rPr>
                <w:sz w:val="20"/>
                <w:szCs w:val="20"/>
              </w:rPr>
              <w:t xml:space="preserve">) </w:t>
            </w:r>
          </w:p>
          <w:p w:rsidR="00B828F2" w:rsidRPr="00B828F2" w:rsidRDefault="00B828F2" w:rsidP="00B828F2">
            <w:pPr>
              <w:pStyle w:val="Paragraphedeliste"/>
              <w:numPr>
                <w:ilvl w:val="0"/>
                <w:numId w:val="8"/>
              </w:numPr>
              <w:rPr>
                <w:sz w:val="20"/>
                <w:szCs w:val="20"/>
              </w:rPr>
            </w:pPr>
            <w:r w:rsidRPr="00B828F2">
              <w:rPr>
                <w:sz w:val="20"/>
                <w:szCs w:val="20"/>
              </w:rPr>
              <w:t>Nom + N° GSM :</w:t>
            </w:r>
            <w:sdt>
              <w:sdtPr>
                <w:rPr>
                  <w:sz w:val="20"/>
                  <w:szCs w:val="20"/>
                </w:rPr>
                <w:id w:val="1697657982"/>
                <w:placeholder>
                  <w:docPart w:val="685A8612418B4730A5BED5200584DA59"/>
                </w:placeholder>
                <w:showingPlcHdr/>
                <w:text/>
              </w:sdtPr>
              <w:sdtEndPr/>
              <w:sdtContent>
                <w:r w:rsidRPr="00895910">
                  <w:rPr>
                    <w:rStyle w:val="Textedelespacerserv"/>
                  </w:rPr>
                  <w:t>Cliquez ou appuyez ici pour entrer du texte.</w:t>
                </w:r>
              </w:sdtContent>
            </w:sdt>
          </w:p>
          <w:p w:rsidR="00B828F2" w:rsidRPr="00B828F2" w:rsidRDefault="00B828F2" w:rsidP="00B828F2">
            <w:pPr>
              <w:pStyle w:val="Paragraphedeliste"/>
              <w:numPr>
                <w:ilvl w:val="0"/>
                <w:numId w:val="7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Nom + N° GSM : </w:t>
            </w:r>
            <w:sdt>
              <w:sdtPr>
                <w:rPr>
                  <w:sz w:val="20"/>
                  <w:szCs w:val="20"/>
                </w:rPr>
                <w:id w:val="-329217455"/>
                <w:lock w:val="sdtLocked"/>
                <w:placeholder>
                  <w:docPart w:val="9A7173098970469E9A6322A05ED9F1A6"/>
                </w:placeholder>
                <w:showingPlcHdr/>
                <w:text/>
              </w:sdtPr>
              <w:sdtEndPr/>
              <w:sdtContent>
                <w:r w:rsidRPr="00895910">
                  <w:rPr>
                    <w:rStyle w:val="Textedelespacerserv"/>
                  </w:rPr>
                  <w:t>Cliquez ou appuyez ici pour entrer du texte.</w:t>
                </w:r>
              </w:sdtContent>
            </w:sdt>
          </w:p>
        </w:tc>
      </w:tr>
      <w:tr w:rsidR="00B70DC0" w:rsidRPr="00B70DC0" w:rsidTr="008B6C23">
        <w:tc>
          <w:tcPr>
            <w:tcW w:w="10622" w:type="dxa"/>
            <w:tcBorders>
              <w:top w:val="nil"/>
              <w:bottom w:val="nil"/>
            </w:tcBorders>
          </w:tcPr>
          <w:p w:rsidR="00B70DC0" w:rsidRPr="00B70DC0" w:rsidRDefault="00B828F2" w:rsidP="00B828F2">
            <w:pPr>
              <w:rPr>
                <w:sz w:val="20"/>
                <w:szCs w:val="20"/>
              </w:rPr>
            </w:pPr>
            <w:r w:rsidRPr="00B828F2">
              <w:rPr>
                <w:sz w:val="20"/>
                <w:szCs w:val="20"/>
                <w:u w:val="single"/>
              </w:rPr>
              <w:t>D2- Demande d’analyse de risque relative à l’aide médicale urgente</w:t>
            </w:r>
            <w:r>
              <w:rPr>
                <w:sz w:val="20"/>
                <w:szCs w:val="20"/>
                <w:u w:val="single"/>
              </w:rPr>
              <w:t xml:space="preserve"> : </w:t>
            </w:r>
          </w:p>
        </w:tc>
      </w:tr>
      <w:tr w:rsidR="00B70DC0" w:rsidRPr="00B70DC0" w:rsidTr="008B6C23">
        <w:tc>
          <w:tcPr>
            <w:tcW w:w="10622" w:type="dxa"/>
            <w:tcBorders>
              <w:top w:val="nil"/>
              <w:bottom w:val="nil"/>
            </w:tcBorders>
          </w:tcPr>
          <w:p w:rsidR="00B828F2" w:rsidRPr="00B70DC0" w:rsidRDefault="00171A50" w:rsidP="00B828F2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361251825"/>
                <w:lock w:val="sdtLocked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828F2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B828F2">
              <w:rPr>
                <w:sz w:val="20"/>
                <w:szCs w:val="20"/>
              </w:rPr>
              <w:t xml:space="preserve">Non effectuée </w:t>
            </w:r>
            <w:sdt>
              <w:sdtPr>
                <w:rPr>
                  <w:sz w:val="20"/>
                  <w:szCs w:val="20"/>
                </w:rPr>
                <w:id w:val="1663349131"/>
                <w:lock w:val="sdtLocked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828F2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B828F2">
              <w:rPr>
                <w:sz w:val="20"/>
                <w:szCs w:val="20"/>
              </w:rPr>
              <w:t xml:space="preserve"> Demandée et rentrée le : </w:t>
            </w:r>
            <w:sdt>
              <w:sdtPr>
                <w:rPr>
                  <w:sz w:val="20"/>
                  <w:szCs w:val="20"/>
                </w:rPr>
                <w:id w:val="-1710564697"/>
                <w:lock w:val="sdtLocked"/>
                <w:placeholder>
                  <w:docPart w:val="77B10AC595AF46BC8C1D530087EEBC79"/>
                </w:placeholder>
                <w:showingPlcHdr/>
                <w:date>
                  <w:dateFormat w:val="dd-MM-yy"/>
                  <w:lid w:val="fr-BE"/>
                  <w:storeMappedDataAs w:val="dateTime"/>
                  <w:calendar w:val="gregorian"/>
                </w:date>
              </w:sdtPr>
              <w:sdtEndPr/>
              <w:sdtContent>
                <w:r w:rsidR="00B828F2" w:rsidRPr="00895910">
                  <w:rPr>
                    <w:rStyle w:val="Textedelespacerserv"/>
                  </w:rPr>
                  <w:t>Cliquez ou appuyez ici pour entrer une date.</w:t>
                </w:r>
              </w:sdtContent>
            </w:sdt>
          </w:p>
        </w:tc>
      </w:tr>
      <w:tr w:rsidR="00B70DC0" w:rsidRPr="00B70DC0" w:rsidTr="008B6C23">
        <w:tc>
          <w:tcPr>
            <w:tcW w:w="10622" w:type="dxa"/>
            <w:tcBorders>
              <w:top w:val="nil"/>
              <w:bottom w:val="nil"/>
            </w:tcBorders>
          </w:tcPr>
          <w:p w:rsidR="00B70DC0" w:rsidRPr="00B70DC0" w:rsidRDefault="007E76A0" w:rsidP="009A2635">
            <w:pPr>
              <w:rPr>
                <w:sz w:val="20"/>
                <w:szCs w:val="20"/>
              </w:rPr>
            </w:pPr>
            <w:r w:rsidRPr="00B828F2">
              <w:rPr>
                <w:sz w:val="20"/>
                <w:szCs w:val="20"/>
                <w:u w:val="single"/>
              </w:rPr>
              <w:t xml:space="preserve">Dispositif envisagé pour </w:t>
            </w:r>
            <w:r>
              <w:rPr>
                <w:sz w:val="20"/>
                <w:szCs w:val="20"/>
                <w:u w:val="single"/>
              </w:rPr>
              <w:t>les secours</w:t>
            </w:r>
            <w:r w:rsidRPr="00B828F2">
              <w:rPr>
                <w:sz w:val="20"/>
                <w:szCs w:val="20"/>
                <w:u w:val="single"/>
              </w:rPr>
              <w:t> :</w:t>
            </w:r>
          </w:p>
        </w:tc>
      </w:tr>
      <w:tr w:rsidR="007E76A0" w:rsidRPr="00B70DC0" w:rsidTr="008B6C23">
        <w:tc>
          <w:tcPr>
            <w:tcW w:w="10622" w:type="dxa"/>
            <w:tcBorders>
              <w:top w:val="nil"/>
            </w:tcBorders>
          </w:tcPr>
          <w:p w:rsidR="007E76A0" w:rsidRDefault="00171A50" w:rsidP="007E76A0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924466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6A0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8E35A3">
              <w:rPr>
                <w:sz w:val="20"/>
                <w:szCs w:val="20"/>
              </w:rPr>
              <w:t xml:space="preserve"> </w:t>
            </w:r>
            <w:r w:rsidR="007E76A0">
              <w:rPr>
                <w:sz w:val="20"/>
                <w:szCs w:val="20"/>
              </w:rPr>
              <w:t xml:space="preserve">Une antenne (2 secouristes) </w:t>
            </w:r>
          </w:p>
          <w:p w:rsidR="007E76A0" w:rsidRDefault="00171A50" w:rsidP="007E76A0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7278359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6A0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7E76A0">
              <w:rPr>
                <w:sz w:val="20"/>
                <w:szCs w:val="20"/>
              </w:rPr>
              <w:t xml:space="preserve"> Une ambulance (2 secouristes)</w:t>
            </w:r>
          </w:p>
          <w:p w:rsidR="007E76A0" w:rsidRDefault="00171A50" w:rsidP="007E76A0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21340623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6A0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7E76A0">
              <w:rPr>
                <w:sz w:val="20"/>
                <w:szCs w:val="20"/>
              </w:rPr>
              <w:t xml:space="preserve"> Un poste de secours (lieu d’accueil + 2 secouristes)</w:t>
            </w:r>
          </w:p>
          <w:p w:rsidR="008E35A3" w:rsidRDefault="00171A50" w:rsidP="007E76A0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1647043329"/>
                <w:lock w:val="sdtLocked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E35A3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8E35A3">
              <w:rPr>
                <w:sz w:val="20"/>
                <w:szCs w:val="20"/>
              </w:rPr>
              <w:t xml:space="preserve"> Présence de secouristes. Si oui, nombre :  </w:t>
            </w:r>
            <w:sdt>
              <w:sdtPr>
                <w:rPr>
                  <w:sz w:val="20"/>
                  <w:szCs w:val="20"/>
                </w:rPr>
                <w:id w:val="-1287196158"/>
                <w:lock w:val="sdtLocked"/>
                <w:placeholder>
                  <w:docPart w:val="528EBC042C794706A1968791B810B58B"/>
                </w:placeholder>
                <w:showingPlcHdr/>
                <w:text/>
              </w:sdtPr>
              <w:sdtEndPr/>
              <w:sdtContent>
                <w:r w:rsidR="008E35A3" w:rsidRPr="002D6B41">
                  <w:rPr>
                    <w:rStyle w:val="Textedelespacerserv"/>
                  </w:rPr>
                  <w:t>Cliquez ou appuyez ici pour entrer du texte.</w:t>
                </w:r>
              </w:sdtContent>
            </w:sdt>
          </w:p>
          <w:p w:rsidR="008E35A3" w:rsidRDefault="00171A50" w:rsidP="007E76A0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1168328253"/>
                <w:lock w:val="sdtLocked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E35A3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8E35A3">
              <w:rPr>
                <w:sz w:val="20"/>
                <w:szCs w:val="20"/>
              </w:rPr>
              <w:t xml:space="preserve"> Présence DEA</w:t>
            </w:r>
          </w:p>
          <w:p w:rsidR="008E35A3" w:rsidRPr="00B70DC0" w:rsidRDefault="00171A50" w:rsidP="008E35A3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2354415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6A0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7E76A0">
              <w:rPr>
                <w:sz w:val="20"/>
                <w:szCs w:val="20"/>
              </w:rPr>
              <w:t xml:space="preserve"> Pas de dispositif</w:t>
            </w:r>
            <w:r w:rsidR="008E35A3">
              <w:rPr>
                <w:sz w:val="20"/>
                <w:szCs w:val="20"/>
              </w:rPr>
              <w:t xml:space="preserve"> </w:t>
            </w:r>
          </w:p>
        </w:tc>
      </w:tr>
    </w:tbl>
    <w:p w:rsidR="00CA667D" w:rsidRPr="007E76A0" w:rsidRDefault="00CA667D" w:rsidP="009A2635">
      <w:pPr>
        <w:ind w:left="360"/>
        <w:rPr>
          <w:sz w:val="20"/>
          <w:szCs w:val="20"/>
        </w:rPr>
      </w:pPr>
    </w:p>
    <w:p w:rsidR="00CA667D" w:rsidRPr="0067139B" w:rsidRDefault="0067139B" w:rsidP="007559C6">
      <w:pPr>
        <w:pStyle w:val="Paragraphedeliste"/>
        <w:numPr>
          <w:ilvl w:val="0"/>
          <w:numId w:val="1"/>
        </w:numPr>
        <w:pBdr>
          <w:top w:val="single" w:sz="4" w:space="1" w:color="5B9BD5" w:themeColor="accent5"/>
          <w:bottom w:val="single" w:sz="4" w:space="1" w:color="5B9BD5" w:themeColor="accent5"/>
        </w:pBdr>
        <w:shd w:val="clear" w:color="auto" w:fill="DEEAF6" w:themeFill="accent5" w:themeFillTint="33"/>
        <w:rPr>
          <w:b/>
          <w:bCs/>
          <w:sz w:val="32"/>
          <w:szCs w:val="32"/>
        </w:rPr>
      </w:pPr>
      <w:r w:rsidRPr="0067139B">
        <w:rPr>
          <w:b/>
          <w:bCs/>
          <w:sz w:val="32"/>
          <w:szCs w:val="32"/>
        </w:rPr>
        <w:t>Ordre public</w:t>
      </w:r>
      <w:r w:rsidR="00CA667D" w:rsidRPr="0067139B">
        <w:rPr>
          <w:b/>
          <w:bCs/>
          <w:sz w:val="32"/>
          <w:szCs w:val="32"/>
        </w:rPr>
        <w:t xml:space="preserve">, </w:t>
      </w:r>
      <w:r w:rsidRPr="0067139B">
        <w:rPr>
          <w:b/>
          <w:bCs/>
          <w:sz w:val="32"/>
          <w:szCs w:val="32"/>
        </w:rPr>
        <w:t>tranquillité et nuisances</w:t>
      </w:r>
    </w:p>
    <w:p w:rsidR="00CA667D" w:rsidRPr="00705C1C" w:rsidRDefault="00CA667D" w:rsidP="00CF18A9">
      <w:pPr>
        <w:tabs>
          <w:tab w:val="left" w:pos="2295"/>
        </w:tabs>
        <w:ind w:left="360"/>
        <w:rPr>
          <w:sz w:val="12"/>
          <w:szCs w:val="12"/>
        </w:rPr>
      </w:pPr>
    </w:p>
    <w:tbl>
      <w:tblPr>
        <w:tblStyle w:val="Grilledutableau"/>
        <w:tblW w:w="0" w:type="auto"/>
        <w:tblInd w:w="360" w:type="dxa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470"/>
        <w:gridCol w:w="950"/>
        <w:gridCol w:w="326"/>
        <w:gridCol w:w="3094"/>
        <w:gridCol w:w="3420"/>
      </w:tblGrid>
      <w:tr w:rsidR="00CF18A9" w:rsidRPr="00CF18A9" w:rsidTr="005A58D7">
        <w:tc>
          <w:tcPr>
            <w:tcW w:w="10260" w:type="dxa"/>
            <w:gridSpan w:val="5"/>
            <w:tcBorders>
              <w:bottom w:val="single" w:sz="4" w:space="0" w:color="auto"/>
            </w:tcBorders>
            <w:shd w:val="clear" w:color="auto" w:fill="DEEAF6" w:themeFill="accent5" w:themeFillTint="33"/>
          </w:tcPr>
          <w:p w:rsidR="00CF18A9" w:rsidRPr="00CF18A9" w:rsidRDefault="00CF18A9" w:rsidP="00CF18A9">
            <w:pPr>
              <w:jc w:val="center"/>
              <w:rPr>
                <w:b/>
                <w:bCs/>
              </w:rPr>
            </w:pPr>
            <w:r w:rsidRPr="00CF18A9">
              <w:rPr>
                <w:b/>
                <w:bCs/>
                <w:color w:val="808080" w:themeColor="background1" w:themeShade="80"/>
              </w:rPr>
              <w:t>Sécurité</w:t>
            </w:r>
            <w:r w:rsidR="008E35A3">
              <w:rPr>
                <w:b/>
                <w:bCs/>
                <w:color w:val="808080" w:themeColor="background1" w:themeShade="80"/>
              </w:rPr>
              <w:t>/Encadrement</w:t>
            </w:r>
            <w:r w:rsidRPr="00CF18A9">
              <w:rPr>
                <w:b/>
                <w:bCs/>
                <w:color w:val="808080" w:themeColor="background1" w:themeShade="80"/>
              </w:rPr>
              <w:t xml:space="preserve"> proposé par l’organisateur</w:t>
            </w:r>
          </w:p>
        </w:tc>
      </w:tr>
      <w:tr w:rsidR="00CF18A9" w:rsidRPr="00CF18A9" w:rsidTr="005A58D7">
        <w:tc>
          <w:tcPr>
            <w:tcW w:w="3420" w:type="dxa"/>
            <w:gridSpan w:val="2"/>
            <w:tcBorders>
              <w:right w:val="nil"/>
            </w:tcBorders>
          </w:tcPr>
          <w:p w:rsidR="00CF18A9" w:rsidRPr="00B70DC0" w:rsidRDefault="00171A50" w:rsidP="005A58D7">
            <w:pPr>
              <w:tabs>
                <w:tab w:val="left" w:pos="2295"/>
              </w:tabs>
              <w:jc w:val="center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2072335823"/>
                <w:lock w:val="sdtLocked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70DC0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B70DC0" w:rsidRPr="00B70DC0">
              <w:rPr>
                <w:sz w:val="20"/>
                <w:szCs w:val="20"/>
              </w:rPr>
              <w:t>Entreprise de sécurité agréés</w:t>
            </w:r>
          </w:p>
        </w:tc>
        <w:tc>
          <w:tcPr>
            <w:tcW w:w="3420" w:type="dxa"/>
            <w:gridSpan w:val="2"/>
            <w:tcBorders>
              <w:left w:val="nil"/>
              <w:right w:val="nil"/>
            </w:tcBorders>
          </w:tcPr>
          <w:p w:rsidR="00CF18A9" w:rsidRPr="00B70DC0" w:rsidRDefault="00171A50" w:rsidP="005A58D7">
            <w:pPr>
              <w:tabs>
                <w:tab w:val="left" w:pos="2295"/>
              </w:tabs>
              <w:jc w:val="center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1295215934"/>
                <w:lock w:val="sdtLocked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70DC0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B70DC0" w:rsidRPr="00B70DC0">
              <w:rPr>
                <w:sz w:val="20"/>
                <w:szCs w:val="20"/>
              </w:rPr>
              <w:t>Bénévoles</w:t>
            </w:r>
          </w:p>
        </w:tc>
        <w:tc>
          <w:tcPr>
            <w:tcW w:w="3420" w:type="dxa"/>
            <w:tcBorders>
              <w:left w:val="nil"/>
            </w:tcBorders>
          </w:tcPr>
          <w:p w:rsidR="00CF18A9" w:rsidRPr="00B70DC0" w:rsidRDefault="00171A50" w:rsidP="005A58D7">
            <w:pPr>
              <w:tabs>
                <w:tab w:val="left" w:pos="2295"/>
              </w:tabs>
              <w:jc w:val="center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1924253947"/>
                <w:lock w:val="sdtLocked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70DC0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B70DC0" w:rsidRPr="00B70DC0">
              <w:rPr>
                <w:sz w:val="20"/>
                <w:szCs w:val="20"/>
              </w:rPr>
              <w:t>Steward - signaleurs</w:t>
            </w:r>
          </w:p>
        </w:tc>
      </w:tr>
      <w:tr w:rsidR="008E35A3" w:rsidRPr="00CF18A9" w:rsidTr="00AD3431">
        <w:tc>
          <w:tcPr>
            <w:tcW w:w="10260" w:type="dxa"/>
            <w:gridSpan w:val="5"/>
          </w:tcPr>
          <w:p w:rsidR="008E35A3" w:rsidRDefault="00171A50" w:rsidP="008E35A3">
            <w:pPr>
              <w:tabs>
                <w:tab w:val="left" w:pos="2295"/>
              </w:tabs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1225641265"/>
                <w:lock w:val="sdtLocked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E35A3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8E35A3">
              <w:rPr>
                <w:sz w:val="20"/>
                <w:szCs w:val="20"/>
              </w:rPr>
              <w:t xml:space="preserve"> Autres (employés, …) : </w:t>
            </w:r>
            <w:sdt>
              <w:sdtPr>
                <w:rPr>
                  <w:sz w:val="20"/>
                  <w:szCs w:val="20"/>
                </w:rPr>
                <w:id w:val="-974145006"/>
                <w:lock w:val="sdtLocked"/>
                <w:placeholder>
                  <w:docPart w:val="AD0C45AAB5C341E393FD1FF4C55F00F6"/>
                </w:placeholder>
                <w:showingPlcHdr/>
                <w:text/>
              </w:sdtPr>
              <w:sdtEndPr/>
              <w:sdtContent>
                <w:r w:rsidR="008E35A3" w:rsidRPr="002D6B41">
                  <w:rPr>
                    <w:rStyle w:val="Textedelespacerserv"/>
                  </w:rPr>
                  <w:t>Cliquez ou appuyez ici pour entrer du texte.</w:t>
                </w:r>
              </w:sdtContent>
            </w:sdt>
          </w:p>
        </w:tc>
      </w:tr>
      <w:tr w:rsidR="00CF18A9" w:rsidRPr="00CF18A9" w:rsidTr="00916C9B">
        <w:tc>
          <w:tcPr>
            <w:tcW w:w="2470" w:type="dxa"/>
            <w:shd w:val="clear" w:color="auto" w:fill="DEEAF6" w:themeFill="accent5" w:themeFillTint="33"/>
          </w:tcPr>
          <w:p w:rsidR="00CF18A9" w:rsidRPr="00CF18A9" w:rsidRDefault="00CF18A9" w:rsidP="00CF18A9">
            <w:pPr>
              <w:rPr>
                <w:b/>
                <w:bCs/>
                <w:color w:val="808080" w:themeColor="background1" w:themeShade="80"/>
              </w:rPr>
            </w:pPr>
            <w:r w:rsidRPr="00CF18A9">
              <w:rPr>
                <w:b/>
                <w:bCs/>
                <w:color w:val="808080" w:themeColor="background1" w:themeShade="80"/>
              </w:rPr>
              <w:t xml:space="preserve">Nombre </w:t>
            </w:r>
            <w:r w:rsidR="008E35A3">
              <w:rPr>
                <w:b/>
                <w:bCs/>
                <w:color w:val="808080" w:themeColor="background1" w:themeShade="80"/>
              </w:rPr>
              <w:t>- Précisez</w:t>
            </w:r>
          </w:p>
        </w:tc>
        <w:sdt>
          <w:sdtPr>
            <w:id w:val="1970707190"/>
            <w:lock w:val="sdtLocked"/>
            <w:placeholder>
              <w:docPart w:val="D8CB2DE1C80C49F8916B1EF32044DC1C"/>
            </w:placeholder>
            <w:showingPlcHdr/>
            <w:text w:multiLine="1"/>
          </w:sdtPr>
          <w:sdtEndPr/>
          <w:sdtContent>
            <w:tc>
              <w:tcPr>
                <w:tcW w:w="7790" w:type="dxa"/>
                <w:gridSpan w:val="4"/>
              </w:tcPr>
              <w:p w:rsidR="00CF18A9" w:rsidRPr="00CF18A9" w:rsidRDefault="00CF18A9" w:rsidP="00CF18A9">
                <w:pPr>
                  <w:tabs>
                    <w:tab w:val="left" w:pos="2295"/>
                  </w:tabs>
                </w:pPr>
                <w:r w:rsidRPr="00895910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</w:tr>
      <w:tr w:rsidR="00CF18A9" w:rsidRPr="00CF18A9" w:rsidTr="00916C9B">
        <w:tc>
          <w:tcPr>
            <w:tcW w:w="2470" w:type="dxa"/>
            <w:shd w:val="clear" w:color="auto" w:fill="DEEAF6" w:themeFill="accent5" w:themeFillTint="33"/>
          </w:tcPr>
          <w:p w:rsidR="00CF18A9" w:rsidRPr="00CF18A9" w:rsidRDefault="00CF18A9" w:rsidP="00CF18A9">
            <w:pPr>
              <w:rPr>
                <w:b/>
                <w:bCs/>
                <w:color w:val="808080" w:themeColor="background1" w:themeShade="80"/>
              </w:rPr>
            </w:pPr>
            <w:r w:rsidRPr="00CF18A9">
              <w:rPr>
                <w:b/>
                <w:bCs/>
                <w:color w:val="808080" w:themeColor="background1" w:themeShade="80"/>
              </w:rPr>
              <w:t>Dénomination</w:t>
            </w:r>
          </w:p>
        </w:tc>
        <w:sdt>
          <w:sdtPr>
            <w:id w:val="410131865"/>
            <w:lock w:val="sdtLocked"/>
            <w:placeholder>
              <w:docPart w:val="D9839BBCEC37421B98BDCBCC1C659B84"/>
            </w:placeholder>
            <w:showingPlcHdr/>
            <w:text/>
          </w:sdtPr>
          <w:sdtEndPr/>
          <w:sdtContent>
            <w:tc>
              <w:tcPr>
                <w:tcW w:w="7790" w:type="dxa"/>
                <w:gridSpan w:val="4"/>
              </w:tcPr>
              <w:p w:rsidR="00CF18A9" w:rsidRPr="00CF18A9" w:rsidRDefault="00CF18A9" w:rsidP="00CF18A9">
                <w:pPr>
                  <w:tabs>
                    <w:tab w:val="left" w:pos="2295"/>
                  </w:tabs>
                </w:pPr>
                <w:r w:rsidRPr="00895910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</w:tr>
      <w:tr w:rsidR="00CF18A9" w:rsidRPr="00CF18A9" w:rsidTr="00916C9B">
        <w:tc>
          <w:tcPr>
            <w:tcW w:w="2470" w:type="dxa"/>
            <w:shd w:val="clear" w:color="auto" w:fill="DEEAF6" w:themeFill="accent5" w:themeFillTint="33"/>
          </w:tcPr>
          <w:p w:rsidR="00CF18A9" w:rsidRPr="00CF18A9" w:rsidRDefault="00CF18A9" w:rsidP="00CF18A9">
            <w:pPr>
              <w:rPr>
                <w:b/>
                <w:bCs/>
                <w:color w:val="808080" w:themeColor="background1" w:themeShade="80"/>
              </w:rPr>
            </w:pPr>
            <w:r w:rsidRPr="00CF18A9">
              <w:rPr>
                <w:b/>
                <w:bCs/>
                <w:color w:val="808080" w:themeColor="background1" w:themeShade="80"/>
              </w:rPr>
              <w:t>Responsable</w:t>
            </w:r>
          </w:p>
        </w:tc>
        <w:sdt>
          <w:sdtPr>
            <w:id w:val="-200393319"/>
            <w:lock w:val="sdtLocked"/>
            <w:placeholder>
              <w:docPart w:val="442800D140B94267A9E27A6782A1C49B"/>
            </w:placeholder>
            <w:showingPlcHdr/>
            <w:text/>
          </w:sdtPr>
          <w:sdtEndPr/>
          <w:sdtContent>
            <w:tc>
              <w:tcPr>
                <w:tcW w:w="7790" w:type="dxa"/>
                <w:gridSpan w:val="4"/>
              </w:tcPr>
              <w:p w:rsidR="00CF18A9" w:rsidRPr="00CF18A9" w:rsidRDefault="00CF18A9" w:rsidP="00CF18A9">
                <w:pPr>
                  <w:tabs>
                    <w:tab w:val="left" w:pos="2295"/>
                  </w:tabs>
                </w:pPr>
                <w:r w:rsidRPr="00895910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</w:tr>
      <w:tr w:rsidR="00CF18A9" w:rsidRPr="00CF18A9" w:rsidTr="00916C9B">
        <w:tc>
          <w:tcPr>
            <w:tcW w:w="2470" w:type="dxa"/>
            <w:shd w:val="clear" w:color="auto" w:fill="DEEAF6" w:themeFill="accent5" w:themeFillTint="33"/>
          </w:tcPr>
          <w:p w:rsidR="00CF18A9" w:rsidRPr="00CF18A9" w:rsidRDefault="00CF18A9" w:rsidP="00CF18A9">
            <w:pPr>
              <w:rPr>
                <w:b/>
                <w:bCs/>
                <w:color w:val="808080" w:themeColor="background1" w:themeShade="80"/>
              </w:rPr>
            </w:pPr>
            <w:r w:rsidRPr="00CF18A9">
              <w:rPr>
                <w:b/>
                <w:bCs/>
                <w:color w:val="808080" w:themeColor="background1" w:themeShade="80"/>
              </w:rPr>
              <w:t>Adresse</w:t>
            </w:r>
          </w:p>
        </w:tc>
        <w:sdt>
          <w:sdtPr>
            <w:id w:val="-2100398659"/>
            <w:lock w:val="sdtLocked"/>
            <w:placeholder>
              <w:docPart w:val="E44917A17DC04B6A9D47EDD40F9C976F"/>
            </w:placeholder>
            <w:showingPlcHdr/>
            <w:text/>
          </w:sdtPr>
          <w:sdtEndPr/>
          <w:sdtContent>
            <w:tc>
              <w:tcPr>
                <w:tcW w:w="7790" w:type="dxa"/>
                <w:gridSpan w:val="4"/>
              </w:tcPr>
              <w:p w:rsidR="00CF18A9" w:rsidRPr="00CF18A9" w:rsidRDefault="00CF18A9" w:rsidP="00CF18A9">
                <w:pPr>
                  <w:tabs>
                    <w:tab w:val="left" w:pos="2295"/>
                  </w:tabs>
                </w:pPr>
                <w:r w:rsidRPr="00895910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</w:tr>
      <w:tr w:rsidR="00CF18A9" w:rsidRPr="00CF18A9" w:rsidTr="00916C9B">
        <w:tc>
          <w:tcPr>
            <w:tcW w:w="2470" w:type="dxa"/>
            <w:shd w:val="clear" w:color="auto" w:fill="DEEAF6" w:themeFill="accent5" w:themeFillTint="33"/>
          </w:tcPr>
          <w:p w:rsidR="00CF18A9" w:rsidRPr="00CF18A9" w:rsidRDefault="00CF18A9" w:rsidP="00CF18A9">
            <w:pPr>
              <w:rPr>
                <w:b/>
                <w:bCs/>
                <w:color w:val="808080" w:themeColor="background1" w:themeShade="80"/>
              </w:rPr>
            </w:pPr>
            <w:r w:rsidRPr="00CF18A9">
              <w:rPr>
                <w:b/>
                <w:bCs/>
                <w:color w:val="808080" w:themeColor="background1" w:themeShade="80"/>
              </w:rPr>
              <w:t>Téléphone</w:t>
            </w:r>
          </w:p>
        </w:tc>
        <w:sdt>
          <w:sdtPr>
            <w:id w:val="82661158"/>
            <w:lock w:val="sdtLocked"/>
            <w:placeholder>
              <w:docPart w:val="B6EA5720FDE54CC28825A4110CDBF809"/>
            </w:placeholder>
            <w:showingPlcHdr/>
            <w:text/>
          </w:sdtPr>
          <w:sdtEndPr/>
          <w:sdtContent>
            <w:tc>
              <w:tcPr>
                <w:tcW w:w="7790" w:type="dxa"/>
                <w:gridSpan w:val="4"/>
              </w:tcPr>
              <w:p w:rsidR="00CF18A9" w:rsidRPr="00CF18A9" w:rsidRDefault="00CF18A9" w:rsidP="00CF18A9">
                <w:pPr>
                  <w:tabs>
                    <w:tab w:val="left" w:pos="2295"/>
                  </w:tabs>
                </w:pPr>
                <w:r w:rsidRPr="00895910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</w:tr>
      <w:tr w:rsidR="00CF18A9" w:rsidRPr="00CF18A9" w:rsidTr="00916C9B">
        <w:tc>
          <w:tcPr>
            <w:tcW w:w="2470" w:type="dxa"/>
            <w:shd w:val="clear" w:color="auto" w:fill="DEEAF6" w:themeFill="accent5" w:themeFillTint="33"/>
          </w:tcPr>
          <w:p w:rsidR="00CF18A9" w:rsidRPr="00CF18A9" w:rsidRDefault="00CF18A9" w:rsidP="00CF18A9">
            <w:pPr>
              <w:rPr>
                <w:b/>
                <w:bCs/>
                <w:color w:val="808080" w:themeColor="background1" w:themeShade="80"/>
              </w:rPr>
            </w:pPr>
            <w:r w:rsidRPr="00CF18A9">
              <w:rPr>
                <w:b/>
                <w:bCs/>
                <w:color w:val="808080" w:themeColor="background1" w:themeShade="80"/>
              </w:rPr>
              <w:t>N° d’agréation</w:t>
            </w:r>
          </w:p>
        </w:tc>
        <w:sdt>
          <w:sdtPr>
            <w:id w:val="-99801588"/>
            <w:lock w:val="sdtLocked"/>
            <w:placeholder>
              <w:docPart w:val="813A2D6B06CB4558A4287694C9DBCA23"/>
            </w:placeholder>
            <w:showingPlcHdr/>
            <w:text/>
          </w:sdtPr>
          <w:sdtEndPr/>
          <w:sdtContent>
            <w:tc>
              <w:tcPr>
                <w:tcW w:w="7790" w:type="dxa"/>
                <w:gridSpan w:val="4"/>
              </w:tcPr>
              <w:p w:rsidR="00CF18A9" w:rsidRPr="00CF18A9" w:rsidRDefault="00CF18A9" w:rsidP="00CF18A9">
                <w:pPr>
                  <w:tabs>
                    <w:tab w:val="left" w:pos="2295"/>
                  </w:tabs>
                </w:pPr>
                <w:r w:rsidRPr="00895910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</w:tr>
      <w:tr w:rsidR="00CF18A9" w:rsidRPr="00CF18A9" w:rsidTr="00916C9B">
        <w:tc>
          <w:tcPr>
            <w:tcW w:w="2470" w:type="dxa"/>
            <w:shd w:val="clear" w:color="auto" w:fill="DEEAF6" w:themeFill="accent5" w:themeFillTint="33"/>
          </w:tcPr>
          <w:p w:rsidR="00CF18A9" w:rsidRPr="00CF18A9" w:rsidRDefault="00CF18A9" w:rsidP="00CF18A9">
            <w:pPr>
              <w:rPr>
                <w:b/>
                <w:bCs/>
                <w:color w:val="808080" w:themeColor="background1" w:themeShade="80"/>
              </w:rPr>
            </w:pPr>
            <w:r w:rsidRPr="00CF18A9">
              <w:rPr>
                <w:b/>
                <w:bCs/>
                <w:color w:val="808080" w:themeColor="background1" w:themeShade="80"/>
              </w:rPr>
              <w:t>Signe</w:t>
            </w:r>
            <w:r>
              <w:rPr>
                <w:b/>
                <w:bCs/>
                <w:color w:val="808080" w:themeColor="background1" w:themeShade="80"/>
              </w:rPr>
              <w:t>(s)</w:t>
            </w:r>
            <w:r w:rsidRPr="00CF18A9">
              <w:rPr>
                <w:b/>
                <w:bCs/>
                <w:color w:val="808080" w:themeColor="background1" w:themeShade="80"/>
              </w:rPr>
              <w:t xml:space="preserve"> distinctif</w:t>
            </w:r>
            <w:r>
              <w:rPr>
                <w:b/>
                <w:bCs/>
                <w:color w:val="808080" w:themeColor="background1" w:themeShade="80"/>
              </w:rPr>
              <w:t>(s)</w:t>
            </w:r>
          </w:p>
        </w:tc>
        <w:sdt>
          <w:sdtPr>
            <w:id w:val="699585038"/>
            <w:lock w:val="sdtLocked"/>
            <w:placeholder>
              <w:docPart w:val="9763D88C673B477AAFA9EC6041F42279"/>
            </w:placeholder>
            <w:showingPlcHdr/>
            <w:text/>
          </w:sdtPr>
          <w:sdtEndPr/>
          <w:sdtContent>
            <w:tc>
              <w:tcPr>
                <w:tcW w:w="7790" w:type="dxa"/>
                <w:gridSpan w:val="4"/>
              </w:tcPr>
              <w:p w:rsidR="00CF18A9" w:rsidRPr="00CF18A9" w:rsidRDefault="00CF18A9" w:rsidP="00CF18A9">
                <w:pPr>
                  <w:tabs>
                    <w:tab w:val="left" w:pos="2295"/>
                  </w:tabs>
                </w:pPr>
                <w:r w:rsidRPr="00895910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</w:tr>
      <w:tr w:rsidR="00CF18A9" w:rsidRPr="00CF18A9" w:rsidTr="00916C9B">
        <w:tc>
          <w:tcPr>
            <w:tcW w:w="10260" w:type="dxa"/>
            <w:gridSpan w:val="5"/>
          </w:tcPr>
          <w:p w:rsidR="00CF18A9" w:rsidRPr="00CF18A9" w:rsidRDefault="00CF18A9" w:rsidP="00CF18A9">
            <w:pPr>
              <w:tabs>
                <w:tab w:val="left" w:pos="2295"/>
              </w:tabs>
              <w:rPr>
                <w:i/>
                <w:iCs/>
                <w:sz w:val="18"/>
                <w:szCs w:val="18"/>
              </w:rPr>
            </w:pPr>
            <w:r w:rsidRPr="00CF18A9">
              <w:rPr>
                <w:i/>
                <w:iCs/>
                <w:color w:val="808080" w:themeColor="background1" w:themeShade="80"/>
                <w:sz w:val="18"/>
                <w:szCs w:val="18"/>
              </w:rPr>
              <w:t xml:space="preserve">Le numéro d’agréation est disponible sur </w:t>
            </w:r>
            <w:hyperlink r:id="rId12" w:history="1">
              <w:r w:rsidRPr="00CF18A9">
                <w:rPr>
                  <w:rStyle w:val="Lienhypertexte"/>
                  <w:i/>
                  <w:iCs/>
                  <w:color w:val="808080" w:themeColor="background1" w:themeShade="80"/>
                  <w:sz w:val="18"/>
                  <w:szCs w:val="18"/>
                </w:rPr>
                <w:t>www.vigilis.be</w:t>
              </w:r>
            </w:hyperlink>
            <w:r w:rsidRPr="00CF18A9">
              <w:rPr>
                <w:i/>
                <w:iCs/>
                <w:color w:val="808080" w:themeColor="background1" w:themeShade="80"/>
                <w:sz w:val="18"/>
                <w:szCs w:val="18"/>
              </w:rPr>
              <w:t xml:space="preserve">. Les bénévoles sont soumis à autorisation préalable de l’autorité administrative, demande à introduire via le formulaire « demande de sécurité bénévole » sur le site web de la police locale. </w:t>
            </w:r>
          </w:p>
        </w:tc>
      </w:tr>
      <w:tr w:rsidR="00CF18A9" w:rsidRPr="00CF18A9" w:rsidTr="00916C9B">
        <w:trPr>
          <w:trHeight w:val="1734"/>
        </w:trPr>
        <w:tc>
          <w:tcPr>
            <w:tcW w:w="3746" w:type="dxa"/>
            <w:gridSpan w:val="3"/>
            <w:shd w:val="clear" w:color="auto" w:fill="DEEAF6" w:themeFill="accent5" w:themeFillTint="33"/>
            <w:vAlign w:val="center"/>
          </w:tcPr>
          <w:p w:rsidR="00CF18A9" w:rsidRPr="00CF18A9" w:rsidRDefault="00CF18A9" w:rsidP="00CF18A9">
            <w:pPr>
              <w:rPr>
                <w:b/>
                <w:bCs/>
                <w:color w:val="808080" w:themeColor="background1" w:themeShade="80"/>
              </w:rPr>
            </w:pPr>
            <w:r w:rsidRPr="00CF18A9">
              <w:rPr>
                <w:b/>
                <w:bCs/>
                <w:color w:val="808080" w:themeColor="background1" w:themeShade="80"/>
              </w:rPr>
              <w:t>Riverains avisés ?</w:t>
            </w:r>
          </w:p>
          <w:p w:rsidR="00CF18A9" w:rsidRPr="00CF18A9" w:rsidRDefault="00CF18A9" w:rsidP="00CF18A9">
            <w:pPr>
              <w:tabs>
                <w:tab w:val="left" w:pos="2295"/>
              </w:tabs>
              <w:rPr>
                <w:b/>
                <w:bCs/>
                <w:color w:val="808080" w:themeColor="background1" w:themeShade="80"/>
              </w:rPr>
            </w:pPr>
            <w:r w:rsidRPr="00CF18A9">
              <w:rPr>
                <w:b/>
                <w:bCs/>
                <w:color w:val="808080" w:themeColor="background1" w:themeShade="80"/>
              </w:rPr>
              <w:t>Comment ?</w:t>
            </w:r>
          </w:p>
        </w:tc>
        <w:tc>
          <w:tcPr>
            <w:tcW w:w="6514" w:type="dxa"/>
            <w:gridSpan w:val="2"/>
          </w:tcPr>
          <w:p w:rsidR="00CF18A9" w:rsidRDefault="00171A50" w:rsidP="00CF18A9">
            <w:pPr>
              <w:tabs>
                <w:tab w:val="left" w:pos="2295"/>
              </w:tabs>
            </w:pPr>
            <w:sdt>
              <w:sdtPr>
                <w:rPr>
                  <w:rFonts w:cstheme="minorHAnsi"/>
                </w:rPr>
                <w:id w:val="7635747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7139B">
                  <w:rPr>
                    <w:rFonts w:ascii="MS Gothic" w:eastAsia="MS Gothic" w:hAnsi="MS Gothic" w:cstheme="minorHAnsi" w:hint="eastAsia"/>
                  </w:rPr>
                  <w:t>☐</w:t>
                </w:r>
              </w:sdtContent>
            </w:sdt>
            <w:r w:rsidR="0067139B">
              <w:rPr>
                <w:rFonts w:cstheme="minorHAnsi"/>
              </w:rPr>
              <w:t xml:space="preserve">Oui  </w:t>
            </w:r>
            <w:sdt>
              <w:sdtPr>
                <w:rPr>
                  <w:rFonts w:cstheme="minorHAnsi"/>
                </w:rPr>
                <w:id w:val="-18400704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7139B">
                  <w:rPr>
                    <w:rFonts w:ascii="MS Gothic" w:eastAsia="MS Gothic" w:hAnsi="MS Gothic" w:cstheme="minorHAnsi" w:hint="eastAsia"/>
                  </w:rPr>
                  <w:t>☐</w:t>
                </w:r>
              </w:sdtContent>
            </w:sdt>
            <w:r w:rsidR="0067139B">
              <w:rPr>
                <w:rFonts w:cstheme="minorHAnsi"/>
              </w:rPr>
              <w:t>Non</w:t>
            </w:r>
          </w:p>
          <w:p w:rsidR="00CF18A9" w:rsidRDefault="00CF18A9" w:rsidP="00CF18A9">
            <w:pPr>
              <w:tabs>
                <w:tab w:val="left" w:pos="2295"/>
              </w:tabs>
            </w:pPr>
          </w:p>
          <w:sdt>
            <w:sdtPr>
              <w:id w:val="-1740010326"/>
              <w:lock w:val="sdtLocked"/>
              <w:placeholder>
                <w:docPart w:val="39F80895FD794A90B5BF0A58D322DEFD"/>
              </w:placeholder>
              <w:showingPlcHdr/>
              <w:text w:multiLine="1"/>
            </w:sdtPr>
            <w:sdtEndPr/>
            <w:sdtContent>
              <w:p w:rsidR="00CF18A9" w:rsidRPr="00CF18A9" w:rsidRDefault="0067139B" w:rsidP="00CF18A9">
                <w:pPr>
                  <w:tabs>
                    <w:tab w:val="left" w:pos="2295"/>
                  </w:tabs>
                </w:pPr>
                <w:r w:rsidRPr="00895910">
                  <w:rPr>
                    <w:rStyle w:val="Textedelespacerserv"/>
                  </w:rPr>
                  <w:t>Cliquez ou appuyez ici pour entrer du texte.</w:t>
                </w:r>
              </w:p>
            </w:sdtContent>
          </w:sdt>
        </w:tc>
      </w:tr>
      <w:tr w:rsidR="00CF18A9" w:rsidRPr="00CF18A9" w:rsidTr="00916C9B">
        <w:trPr>
          <w:trHeight w:val="1048"/>
        </w:trPr>
        <w:tc>
          <w:tcPr>
            <w:tcW w:w="3746" w:type="dxa"/>
            <w:gridSpan w:val="3"/>
            <w:shd w:val="clear" w:color="auto" w:fill="DEEAF6" w:themeFill="accent5" w:themeFillTint="33"/>
            <w:vAlign w:val="center"/>
          </w:tcPr>
          <w:p w:rsidR="00CF18A9" w:rsidRPr="00CF18A9" w:rsidRDefault="00CF18A9" w:rsidP="00CF18A9">
            <w:pPr>
              <w:rPr>
                <w:b/>
                <w:bCs/>
                <w:color w:val="808080" w:themeColor="background1" w:themeShade="80"/>
              </w:rPr>
            </w:pPr>
            <w:r w:rsidRPr="00CF18A9">
              <w:rPr>
                <w:b/>
                <w:bCs/>
                <w:color w:val="808080" w:themeColor="background1" w:themeShade="80"/>
              </w:rPr>
              <w:t>Risque de nuisances sonores ?</w:t>
            </w:r>
          </w:p>
          <w:p w:rsidR="00CF18A9" w:rsidRPr="00CF18A9" w:rsidRDefault="00CF18A9" w:rsidP="00CF18A9">
            <w:pPr>
              <w:rPr>
                <w:color w:val="808080" w:themeColor="background1" w:themeShade="80"/>
                <w:sz w:val="18"/>
                <w:szCs w:val="18"/>
              </w:rPr>
            </w:pPr>
            <w:r w:rsidRPr="00CF18A9">
              <w:rPr>
                <w:color w:val="808080" w:themeColor="background1" w:themeShade="80"/>
                <w:sz w:val="18"/>
                <w:szCs w:val="18"/>
              </w:rPr>
              <w:t>Si oui, quelles mesures prises pour les limiter ?</w:t>
            </w:r>
          </w:p>
        </w:tc>
        <w:tc>
          <w:tcPr>
            <w:tcW w:w="6514" w:type="dxa"/>
            <w:gridSpan w:val="2"/>
          </w:tcPr>
          <w:p w:rsidR="00CF18A9" w:rsidRDefault="00171A50" w:rsidP="00CF18A9">
            <w:pPr>
              <w:tabs>
                <w:tab w:val="left" w:pos="2295"/>
              </w:tabs>
              <w:rPr>
                <w:rFonts w:cstheme="minorHAnsi"/>
              </w:rPr>
            </w:pPr>
            <w:sdt>
              <w:sdtPr>
                <w:rPr>
                  <w:rFonts w:cstheme="minorHAnsi"/>
                </w:rPr>
                <w:id w:val="7624236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7139B">
                  <w:rPr>
                    <w:rFonts w:ascii="MS Gothic" w:eastAsia="MS Gothic" w:hAnsi="MS Gothic" w:cstheme="minorHAnsi" w:hint="eastAsia"/>
                  </w:rPr>
                  <w:t>☐</w:t>
                </w:r>
              </w:sdtContent>
            </w:sdt>
            <w:r w:rsidR="0067139B">
              <w:rPr>
                <w:rFonts w:cstheme="minorHAnsi"/>
              </w:rPr>
              <w:t xml:space="preserve">Oui  </w:t>
            </w:r>
            <w:sdt>
              <w:sdtPr>
                <w:rPr>
                  <w:rFonts w:cstheme="minorHAnsi"/>
                </w:rPr>
                <w:id w:val="-14641823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7139B">
                  <w:rPr>
                    <w:rFonts w:ascii="MS Gothic" w:eastAsia="MS Gothic" w:hAnsi="MS Gothic" w:cstheme="minorHAnsi" w:hint="eastAsia"/>
                  </w:rPr>
                  <w:t>☐</w:t>
                </w:r>
              </w:sdtContent>
            </w:sdt>
            <w:r w:rsidR="0067139B">
              <w:rPr>
                <w:rFonts w:cstheme="minorHAnsi"/>
              </w:rPr>
              <w:t>Non</w:t>
            </w:r>
          </w:p>
          <w:sdt>
            <w:sdtPr>
              <w:id w:val="451910774"/>
              <w:lock w:val="sdtLocked"/>
              <w:placeholder>
                <w:docPart w:val="61554BBD21D941FC9DC5FA930B21F055"/>
              </w:placeholder>
              <w:showingPlcHdr/>
              <w:text w:multiLine="1"/>
            </w:sdtPr>
            <w:sdtEndPr/>
            <w:sdtContent>
              <w:p w:rsidR="0067139B" w:rsidRPr="00CF18A9" w:rsidRDefault="0067139B" w:rsidP="00CF18A9">
                <w:pPr>
                  <w:tabs>
                    <w:tab w:val="left" w:pos="2295"/>
                  </w:tabs>
                </w:pPr>
                <w:r w:rsidRPr="00895910">
                  <w:rPr>
                    <w:rStyle w:val="Textedelespacerserv"/>
                  </w:rPr>
                  <w:t>Cliquez ou appuyez ici pour entrer du texte.</w:t>
                </w:r>
              </w:p>
            </w:sdtContent>
          </w:sdt>
        </w:tc>
      </w:tr>
      <w:tr w:rsidR="00CF18A9" w:rsidTr="00916C9B">
        <w:trPr>
          <w:trHeight w:val="1403"/>
        </w:trPr>
        <w:tc>
          <w:tcPr>
            <w:tcW w:w="3746" w:type="dxa"/>
            <w:gridSpan w:val="3"/>
            <w:shd w:val="clear" w:color="auto" w:fill="DEEAF6" w:themeFill="accent5" w:themeFillTint="33"/>
            <w:vAlign w:val="center"/>
          </w:tcPr>
          <w:p w:rsidR="00CF18A9" w:rsidRPr="00CF18A9" w:rsidRDefault="00CF18A9" w:rsidP="00CF18A9">
            <w:pPr>
              <w:rPr>
                <w:b/>
                <w:bCs/>
                <w:color w:val="808080" w:themeColor="background1" w:themeShade="80"/>
              </w:rPr>
            </w:pPr>
            <w:r w:rsidRPr="00CF18A9">
              <w:rPr>
                <w:b/>
                <w:bCs/>
                <w:color w:val="808080" w:themeColor="background1" w:themeShade="80"/>
              </w:rPr>
              <w:t>Présence policière sollicitée</w:t>
            </w:r>
          </w:p>
          <w:p w:rsidR="00CF18A9" w:rsidRPr="00CF18A9" w:rsidRDefault="00CF18A9" w:rsidP="00CF18A9">
            <w:pPr>
              <w:rPr>
                <w:b/>
                <w:bCs/>
                <w:color w:val="808080" w:themeColor="background1" w:themeShade="80"/>
              </w:rPr>
            </w:pPr>
            <w:r w:rsidRPr="00CF18A9">
              <w:rPr>
                <w:b/>
                <w:bCs/>
                <w:color w:val="808080" w:themeColor="background1" w:themeShade="80"/>
              </w:rPr>
              <w:t>Motivez et précisez</w:t>
            </w:r>
          </w:p>
        </w:tc>
        <w:tc>
          <w:tcPr>
            <w:tcW w:w="6514" w:type="dxa"/>
            <w:gridSpan w:val="2"/>
          </w:tcPr>
          <w:p w:rsidR="00CF18A9" w:rsidRDefault="00171A50" w:rsidP="00CF18A9">
            <w:pPr>
              <w:tabs>
                <w:tab w:val="left" w:pos="2295"/>
              </w:tabs>
              <w:rPr>
                <w:rFonts w:cstheme="minorHAnsi"/>
              </w:rPr>
            </w:pPr>
            <w:sdt>
              <w:sdtPr>
                <w:rPr>
                  <w:rFonts w:cstheme="minorHAnsi"/>
                </w:rPr>
                <w:id w:val="-10736595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7139B">
                  <w:rPr>
                    <w:rFonts w:ascii="MS Gothic" w:eastAsia="MS Gothic" w:hAnsi="MS Gothic" w:cstheme="minorHAnsi" w:hint="eastAsia"/>
                  </w:rPr>
                  <w:t>☐</w:t>
                </w:r>
              </w:sdtContent>
            </w:sdt>
            <w:r w:rsidR="0067139B">
              <w:rPr>
                <w:rFonts w:cstheme="minorHAnsi"/>
              </w:rPr>
              <w:t xml:space="preserve">Oui  </w:t>
            </w:r>
            <w:sdt>
              <w:sdtPr>
                <w:rPr>
                  <w:rFonts w:cstheme="minorHAnsi"/>
                </w:rPr>
                <w:id w:val="-20408845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7139B">
                  <w:rPr>
                    <w:rFonts w:ascii="MS Gothic" w:eastAsia="MS Gothic" w:hAnsi="MS Gothic" w:cstheme="minorHAnsi" w:hint="eastAsia"/>
                  </w:rPr>
                  <w:t>☐</w:t>
                </w:r>
              </w:sdtContent>
            </w:sdt>
            <w:r w:rsidR="0067139B">
              <w:rPr>
                <w:rFonts w:cstheme="minorHAnsi"/>
              </w:rPr>
              <w:t>Non</w:t>
            </w:r>
          </w:p>
          <w:sdt>
            <w:sdtPr>
              <w:rPr>
                <w:sz w:val="32"/>
                <w:szCs w:val="32"/>
              </w:rPr>
              <w:id w:val="-923564147"/>
              <w:lock w:val="sdtLocked"/>
              <w:placeholder>
                <w:docPart w:val="77C98A49858B4B4ABECC4F49FF2CC9A6"/>
              </w:placeholder>
              <w:showingPlcHdr/>
              <w:text w:multiLine="1"/>
            </w:sdtPr>
            <w:sdtEndPr/>
            <w:sdtContent>
              <w:p w:rsidR="0067139B" w:rsidRDefault="0067139B" w:rsidP="00CF18A9">
                <w:pPr>
                  <w:tabs>
                    <w:tab w:val="left" w:pos="2295"/>
                  </w:tabs>
                  <w:rPr>
                    <w:sz w:val="32"/>
                    <w:szCs w:val="32"/>
                  </w:rPr>
                </w:pPr>
                <w:r w:rsidRPr="00895910">
                  <w:rPr>
                    <w:rStyle w:val="Textedelespacerserv"/>
                  </w:rPr>
                  <w:t>Cliquez ou appuyez ici pour entrer du texte.</w:t>
                </w:r>
              </w:p>
            </w:sdtContent>
          </w:sdt>
        </w:tc>
      </w:tr>
    </w:tbl>
    <w:p w:rsidR="00CA667D" w:rsidRPr="00705C1C" w:rsidRDefault="00CA667D" w:rsidP="009A2635">
      <w:pPr>
        <w:ind w:left="360"/>
        <w:rPr>
          <w:sz w:val="20"/>
          <w:szCs w:val="20"/>
        </w:rPr>
      </w:pPr>
    </w:p>
    <w:p w:rsidR="00CA667D" w:rsidRPr="0067139B" w:rsidRDefault="0067139B" w:rsidP="007559C6">
      <w:pPr>
        <w:pStyle w:val="Paragraphedeliste"/>
        <w:numPr>
          <w:ilvl w:val="0"/>
          <w:numId w:val="1"/>
        </w:numPr>
        <w:pBdr>
          <w:top w:val="single" w:sz="4" w:space="1" w:color="5B9BD5" w:themeColor="accent5"/>
          <w:bottom w:val="single" w:sz="4" w:space="1" w:color="5B9BD5" w:themeColor="accent5"/>
        </w:pBdr>
        <w:shd w:val="clear" w:color="auto" w:fill="DEEAF6" w:themeFill="accent5" w:themeFillTint="33"/>
        <w:rPr>
          <w:b/>
          <w:bCs/>
          <w:sz w:val="32"/>
          <w:szCs w:val="32"/>
        </w:rPr>
      </w:pPr>
      <w:r w:rsidRPr="0067139B">
        <w:rPr>
          <w:b/>
          <w:bCs/>
          <w:sz w:val="32"/>
          <w:szCs w:val="32"/>
        </w:rPr>
        <w:t>Documents à joindre</w:t>
      </w:r>
      <w:r w:rsidR="002A252E" w:rsidRPr="0067139B">
        <w:rPr>
          <w:b/>
          <w:bCs/>
          <w:sz w:val="32"/>
          <w:szCs w:val="32"/>
        </w:rPr>
        <w:t xml:space="preserve"> (si nécessaire)</w:t>
      </w:r>
    </w:p>
    <w:p w:rsidR="00CA667D" w:rsidRPr="00705C1C" w:rsidRDefault="00CA667D" w:rsidP="009A2635">
      <w:pPr>
        <w:ind w:left="360"/>
        <w:rPr>
          <w:sz w:val="12"/>
          <w:szCs w:val="12"/>
        </w:rPr>
      </w:pPr>
    </w:p>
    <w:tbl>
      <w:tblPr>
        <w:tblStyle w:val="Grilledutableau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30"/>
        <w:gridCol w:w="5132"/>
      </w:tblGrid>
      <w:tr w:rsidR="00705C1C" w:rsidRPr="00705C1C" w:rsidTr="00B70DC0">
        <w:tc>
          <w:tcPr>
            <w:tcW w:w="5130" w:type="dxa"/>
          </w:tcPr>
          <w:p w:rsidR="00705C1C" w:rsidRPr="00705C1C" w:rsidRDefault="00171A50" w:rsidP="009A2635">
            <w:sdt>
              <w:sdtPr>
                <w:id w:val="-1759666998"/>
                <w:lock w:val="sdtLocked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05C1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705C1C" w:rsidRPr="00705C1C">
              <w:t>Programme</w:t>
            </w:r>
          </w:p>
        </w:tc>
        <w:tc>
          <w:tcPr>
            <w:tcW w:w="5132" w:type="dxa"/>
          </w:tcPr>
          <w:p w:rsidR="00705C1C" w:rsidRPr="00705C1C" w:rsidRDefault="00171A50" w:rsidP="009A2635">
            <w:sdt>
              <w:sdtPr>
                <w:id w:val="33172486"/>
                <w:lock w:val="sdtLocked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05C1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705C1C" w:rsidRPr="00705C1C">
              <w:t>Plan d’installation et tracé du parcours</w:t>
            </w:r>
          </w:p>
        </w:tc>
      </w:tr>
      <w:tr w:rsidR="00705C1C" w:rsidRPr="00705C1C" w:rsidTr="00B70DC0">
        <w:tc>
          <w:tcPr>
            <w:tcW w:w="5130" w:type="dxa"/>
          </w:tcPr>
          <w:p w:rsidR="00705C1C" w:rsidRPr="00705C1C" w:rsidRDefault="00171A50" w:rsidP="009A2635">
            <w:sdt>
              <w:sdtPr>
                <w:id w:val="1940019341"/>
                <w:lock w:val="sdtLocked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05C1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705C1C" w:rsidRPr="00705C1C">
              <w:t>Timing construction et rangement</w:t>
            </w:r>
          </w:p>
        </w:tc>
        <w:tc>
          <w:tcPr>
            <w:tcW w:w="5132" w:type="dxa"/>
          </w:tcPr>
          <w:p w:rsidR="00705C1C" w:rsidRPr="00705C1C" w:rsidRDefault="00171A50" w:rsidP="009A2635">
            <w:sdt>
              <w:sdtPr>
                <w:id w:val="316620195"/>
                <w:lock w:val="sdtLocked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05C1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705C1C">
              <w:t>Plan et/ou procédure d’évacuation</w:t>
            </w:r>
          </w:p>
        </w:tc>
      </w:tr>
      <w:tr w:rsidR="00705C1C" w:rsidRPr="00705C1C" w:rsidTr="00B70DC0">
        <w:tc>
          <w:tcPr>
            <w:tcW w:w="5130" w:type="dxa"/>
          </w:tcPr>
          <w:p w:rsidR="00705C1C" w:rsidRPr="00705C1C" w:rsidRDefault="00171A50" w:rsidP="009A2635">
            <w:sdt>
              <w:sdtPr>
                <w:id w:val="-484248381"/>
                <w:lock w:val="sdtLocked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05C1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705C1C" w:rsidRPr="00705C1C">
              <w:t>Demande d’arrêté de police</w:t>
            </w:r>
          </w:p>
        </w:tc>
        <w:tc>
          <w:tcPr>
            <w:tcW w:w="5132" w:type="dxa"/>
          </w:tcPr>
          <w:p w:rsidR="00705C1C" w:rsidRPr="00705C1C" w:rsidRDefault="00171A50" w:rsidP="009A2635">
            <w:sdt>
              <w:sdtPr>
                <w:id w:val="-307403145"/>
                <w:lock w:val="sdtLocked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05C1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705C1C">
              <w:t>Règlement d’ordre intérieur</w:t>
            </w:r>
          </w:p>
        </w:tc>
      </w:tr>
      <w:tr w:rsidR="00705C1C" w:rsidRPr="00705C1C" w:rsidTr="00B70DC0">
        <w:tc>
          <w:tcPr>
            <w:tcW w:w="5130" w:type="dxa"/>
          </w:tcPr>
          <w:p w:rsidR="00705C1C" w:rsidRPr="00705C1C" w:rsidRDefault="00171A50" w:rsidP="009A2635">
            <w:sdt>
              <w:sdtPr>
                <w:id w:val="1609084970"/>
                <w:lock w:val="sdtLocked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05C1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705C1C" w:rsidRPr="00705C1C">
              <w:t>Copie du contrat d’assurance</w:t>
            </w:r>
          </w:p>
        </w:tc>
        <w:tc>
          <w:tcPr>
            <w:tcW w:w="5132" w:type="dxa"/>
          </w:tcPr>
          <w:p w:rsidR="00705C1C" w:rsidRPr="00705C1C" w:rsidRDefault="00171A50" w:rsidP="009A2635">
            <w:sdt>
              <w:sdtPr>
                <w:id w:val="-1803229065"/>
                <w:lock w:val="sdtLocked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05C1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705C1C">
              <w:t>Analyse des risques</w:t>
            </w:r>
          </w:p>
        </w:tc>
      </w:tr>
      <w:tr w:rsidR="00705C1C" w:rsidRPr="00705C1C" w:rsidTr="00B70DC0">
        <w:tc>
          <w:tcPr>
            <w:tcW w:w="5130" w:type="dxa"/>
          </w:tcPr>
          <w:p w:rsidR="00705C1C" w:rsidRPr="00705C1C" w:rsidRDefault="00171A50" w:rsidP="009A2635">
            <w:sdt>
              <w:sdtPr>
                <w:id w:val="1747920371"/>
                <w:lock w:val="sdtLocked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05C1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705C1C" w:rsidRPr="00705C1C">
              <w:t>Avis de la zone de secours</w:t>
            </w:r>
          </w:p>
        </w:tc>
        <w:tc>
          <w:tcPr>
            <w:tcW w:w="5132" w:type="dxa"/>
          </w:tcPr>
          <w:p w:rsidR="00705C1C" w:rsidRPr="00705C1C" w:rsidRDefault="00705C1C" w:rsidP="009A2635"/>
        </w:tc>
      </w:tr>
      <w:tr w:rsidR="00705C1C" w:rsidRPr="00705C1C" w:rsidTr="00B70DC0">
        <w:tc>
          <w:tcPr>
            <w:tcW w:w="10262" w:type="dxa"/>
            <w:gridSpan w:val="2"/>
          </w:tcPr>
          <w:p w:rsidR="00705C1C" w:rsidRPr="00705C1C" w:rsidRDefault="00171A50" w:rsidP="009A2635">
            <w:sdt>
              <w:sdtPr>
                <w:id w:val="-1644804115"/>
                <w:lock w:val="sdtLocked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05C1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705C1C">
              <w:t>Copie contrat avec la société de sécurité et/ou formulaire bénévoles</w:t>
            </w:r>
          </w:p>
        </w:tc>
      </w:tr>
    </w:tbl>
    <w:p w:rsidR="00CA667D" w:rsidRPr="00705C1C" w:rsidRDefault="00CA667D" w:rsidP="009A2635">
      <w:pPr>
        <w:ind w:left="360"/>
        <w:rPr>
          <w:sz w:val="20"/>
          <w:szCs w:val="20"/>
        </w:rPr>
      </w:pPr>
    </w:p>
    <w:p w:rsidR="00CA667D" w:rsidRPr="0067139B" w:rsidRDefault="0067139B" w:rsidP="007559C6">
      <w:pPr>
        <w:pStyle w:val="Paragraphedeliste"/>
        <w:numPr>
          <w:ilvl w:val="0"/>
          <w:numId w:val="1"/>
        </w:numPr>
        <w:pBdr>
          <w:top w:val="single" w:sz="4" w:space="1" w:color="5B9BD5" w:themeColor="accent5"/>
          <w:bottom w:val="single" w:sz="4" w:space="1" w:color="5B9BD5" w:themeColor="accent5"/>
        </w:pBdr>
        <w:shd w:val="clear" w:color="auto" w:fill="DEEAF6" w:themeFill="accent5" w:themeFillTint="33"/>
        <w:rPr>
          <w:b/>
          <w:bCs/>
          <w:sz w:val="32"/>
          <w:szCs w:val="32"/>
        </w:rPr>
      </w:pPr>
      <w:r w:rsidRPr="0067139B">
        <w:rPr>
          <w:b/>
          <w:bCs/>
          <w:sz w:val="32"/>
          <w:szCs w:val="32"/>
        </w:rPr>
        <w:t>Engagement</w:t>
      </w:r>
    </w:p>
    <w:p w:rsidR="00CA667D" w:rsidRPr="00705C1C" w:rsidRDefault="00CA667D" w:rsidP="00CF18A9">
      <w:pPr>
        <w:tabs>
          <w:tab w:val="left" w:pos="1470"/>
        </w:tabs>
        <w:ind w:left="360"/>
        <w:rPr>
          <w:sz w:val="12"/>
          <w:szCs w:val="12"/>
        </w:rPr>
      </w:pPr>
    </w:p>
    <w:tbl>
      <w:tblPr>
        <w:tblStyle w:val="Grilledutableau"/>
        <w:tblW w:w="0" w:type="auto"/>
        <w:tblInd w:w="360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272"/>
      </w:tblGrid>
      <w:tr w:rsidR="00E06571" w:rsidRPr="00E06571" w:rsidTr="00916C9B">
        <w:tc>
          <w:tcPr>
            <w:tcW w:w="10620" w:type="dxa"/>
          </w:tcPr>
          <w:p w:rsidR="00E06571" w:rsidRPr="007C4BE6" w:rsidRDefault="00E06571" w:rsidP="0067139B">
            <w:pPr>
              <w:tabs>
                <w:tab w:val="left" w:pos="1470"/>
              </w:tabs>
              <w:jc w:val="both"/>
            </w:pPr>
            <w:r w:rsidRPr="007C4BE6">
              <w:t xml:space="preserve">Je soussigné(e) </w:t>
            </w:r>
            <w:sdt>
              <w:sdtPr>
                <w:id w:val="-1499885172"/>
                <w:placeholder>
                  <w:docPart w:val="E650A71FB8354DAB94F258CF7F6947BF"/>
                </w:placeholder>
                <w:showingPlcHdr/>
                <w:text/>
              </w:sdtPr>
              <w:sdtEndPr/>
              <w:sdtContent>
                <w:r w:rsidRPr="007C4BE6">
                  <w:rPr>
                    <w:rStyle w:val="Textedelespacerserv"/>
                  </w:rPr>
                  <w:t>Cliquez ou appuyez ici pour entrer du texte.</w:t>
                </w:r>
              </w:sdtContent>
            </w:sdt>
            <w:r w:rsidRPr="007C4BE6">
              <w:t xml:space="preserve">, m’engage à répondre positivement à toutes demandes d’informations complémentaires qui me seraient adressées et à participer à toutes réunions de coordination qui seraient organisées par l’autorité administrative et/ou la planification d’urgence zonale. Je certifie avoir pris connaissance du règlement général de police et me conformer aux dispositions y relatives ainsi qu’aux conditions et limitations qui me seraient éventuellement imposées.   </w:t>
            </w:r>
          </w:p>
          <w:p w:rsidR="00E06571" w:rsidRPr="007C4BE6" w:rsidRDefault="00E06571" w:rsidP="0067139B">
            <w:pPr>
              <w:tabs>
                <w:tab w:val="left" w:pos="1470"/>
              </w:tabs>
              <w:jc w:val="both"/>
            </w:pPr>
          </w:p>
          <w:p w:rsidR="00E06571" w:rsidRPr="007C4BE6" w:rsidRDefault="00E06571" w:rsidP="0067139B">
            <w:pPr>
              <w:tabs>
                <w:tab w:val="left" w:pos="1470"/>
              </w:tabs>
              <w:jc w:val="both"/>
            </w:pPr>
            <w:r w:rsidRPr="007C4BE6">
              <w:t>Date et signature</w:t>
            </w:r>
            <w:r w:rsidR="00916C9B" w:rsidRPr="007C4BE6">
              <w:t xml:space="preserve"> : </w:t>
            </w:r>
          </w:p>
          <w:sdt>
            <w:sdtPr>
              <w:id w:val="-2065093776"/>
              <w:lock w:val="sdtLocked"/>
              <w:placeholder>
                <w:docPart w:val="E2F1E29437444C32898086F3393AA7EB"/>
              </w:placeholder>
              <w:showingPlcHdr/>
              <w:date>
                <w:dateFormat w:val="dd-MM-yy"/>
                <w:lid w:val="fr-BE"/>
                <w:storeMappedDataAs w:val="dateTime"/>
                <w:calendar w:val="gregorian"/>
              </w:date>
            </w:sdtPr>
            <w:sdtEndPr/>
            <w:sdtContent>
              <w:p w:rsidR="00916C9B" w:rsidRPr="007C4BE6" w:rsidRDefault="00916C9B" w:rsidP="00CF18A9">
                <w:pPr>
                  <w:tabs>
                    <w:tab w:val="left" w:pos="1470"/>
                  </w:tabs>
                </w:pPr>
                <w:r w:rsidRPr="007C4BE6">
                  <w:rPr>
                    <w:rStyle w:val="Textedelespacerserv"/>
                  </w:rPr>
                  <w:t>Cliquez ou appuyez ici pour entrer une date.</w:t>
                </w:r>
              </w:p>
            </w:sdtContent>
          </w:sdt>
          <w:p w:rsidR="00916C9B" w:rsidRPr="007C4BE6" w:rsidRDefault="00916C9B" w:rsidP="00CF18A9">
            <w:pPr>
              <w:tabs>
                <w:tab w:val="left" w:pos="1470"/>
              </w:tabs>
            </w:pPr>
          </w:p>
          <w:p w:rsidR="00916C9B" w:rsidRPr="007C4BE6" w:rsidRDefault="00916C9B" w:rsidP="00CF18A9">
            <w:pPr>
              <w:tabs>
                <w:tab w:val="left" w:pos="1470"/>
              </w:tabs>
            </w:pPr>
          </w:p>
          <w:p w:rsidR="00E06571" w:rsidRPr="007C4BE6" w:rsidRDefault="00E06571" w:rsidP="00CF18A9">
            <w:pPr>
              <w:tabs>
                <w:tab w:val="left" w:pos="1470"/>
              </w:tabs>
            </w:pPr>
          </w:p>
          <w:p w:rsidR="00916C9B" w:rsidRPr="007C4BE6" w:rsidRDefault="00916C9B" w:rsidP="00CF18A9">
            <w:pPr>
              <w:tabs>
                <w:tab w:val="left" w:pos="1470"/>
              </w:tabs>
            </w:pPr>
          </w:p>
          <w:p w:rsidR="00E06571" w:rsidRPr="00E06571" w:rsidRDefault="00E06571" w:rsidP="00CF18A9">
            <w:pPr>
              <w:tabs>
                <w:tab w:val="left" w:pos="1470"/>
              </w:tabs>
              <w:rPr>
                <w:sz w:val="24"/>
                <w:szCs w:val="24"/>
              </w:rPr>
            </w:pPr>
          </w:p>
        </w:tc>
      </w:tr>
    </w:tbl>
    <w:p w:rsidR="00E06571" w:rsidRPr="00705C1C" w:rsidRDefault="00E06571" w:rsidP="00CF18A9">
      <w:pPr>
        <w:tabs>
          <w:tab w:val="left" w:pos="1470"/>
        </w:tabs>
        <w:ind w:left="360"/>
        <w:rPr>
          <w:sz w:val="20"/>
          <w:szCs w:val="20"/>
        </w:rPr>
      </w:pPr>
    </w:p>
    <w:p w:rsidR="002A252E" w:rsidRPr="0067139B" w:rsidRDefault="0067139B" w:rsidP="007559C6">
      <w:pPr>
        <w:pStyle w:val="Paragraphedeliste"/>
        <w:numPr>
          <w:ilvl w:val="0"/>
          <w:numId w:val="1"/>
        </w:numPr>
        <w:pBdr>
          <w:top w:val="single" w:sz="4" w:space="1" w:color="5B9BD5" w:themeColor="accent5"/>
          <w:bottom w:val="single" w:sz="4" w:space="1" w:color="5B9BD5" w:themeColor="accent5"/>
        </w:pBdr>
        <w:shd w:val="clear" w:color="auto" w:fill="DEEAF6" w:themeFill="accent5" w:themeFillTint="33"/>
        <w:rPr>
          <w:b/>
          <w:bCs/>
          <w:sz w:val="32"/>
          <w:szCs w:val="32"/>
        </w:rPr>
      </w:pPr>
      <w:r w:rsidRPr="0067139B">
        <w:rPr>
          <w:b/>
          <w:bCs/>
          <w:sz w:val="32"/>
          <w:szCs w:val="32"/>
        </w:rPr>
        <w:t>Cadre réservé à l’autorité</w:t>
      </w:r>
    </w:p>
    <w:p w:rsidR="00CA667D" w:rsidRPr="00705C1C" w:rsidRDefault="00CA667D" w:rsidP="009A2635">
      <w:pPr>
        <w:ind w:left="360"/>
        <w:rPr>
          <w:sz w:val="12"/>
          <w:szCs w:val="12"/>
        </w:rPr>
      </w:pPr>
    </w:p>
    <w:tbl>
      <w:tblPr>
        <w:tblStyle w:val="Grilledutableau"/>
        <w:tblW w:w="0" w:type="auto"/>
        <w:tblInd w:w="360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272"/>
      </w:tblGrid>
      <w:tr w:rsidR="00916C9B" w:rsidTr="00916C9B">
        <w:tc>
          <w:tcPr>
            <w:tcW w:w="10620" w:type="dxa"/>
            <w:shd w:val="clear" w:color="auto" w:fill="DEEAF6" w:themeFill="accent5" w:themeFillTint="33"/>
          </w:tcPr>
          <w:p w:rsidR="00916C9B" w:rsidRPr="007C4BE6" w:rsidRDefault="00916C9B" w:rsidP="009A2635">
            <w:pPr>
              <w:rPr>
                <w:b/>
                <w:bCs/>
                <w:color w:val="808080" w:themeColor="background1" w:themeShade="80"/>
              </w:rPr>
            </w:pPr>
            <w:r w:rsidRPr="007C4BE6">
              <w:rPr>
                <w:b/>
                <w:bCs/>
                <w:color w:val="808080" w:themeColor="background1" w:themeShade="80"/>
              </w:rPr>
              <w:t>Cadre réservé à l’autorité administrative</w:t>
            </w:r>
          </w:p>
          <w:p w:rsidR="00916C9B" w:rsidRPr="007C4BE6" w:rsidRDefault="00916C9B" w:rsidP="009A2635"/>
          <w:p w:rsidR="00916C9B" w:rsidRPr="007C4BE6" w:rsidRDefault="00916C9B" w:rsidP="007C4BE6">
            <w:pPr>
              <w:tabs>
                <w:tab w:val="left" w:pos="1470"/>
              </w:tabs>
              <w:jc w:val="both"/>
            </w:pPr>
            <w:r w:rsidRPr="007C4BE6">
              <w:t>Accord de principe du Bourgmestre sous réserve de l’obtention définitive et du respect des conditions éventuelles qui seraient mentionnées</w:t>
            </w:r>
          </w:p>
          <w:p w:rsidR="00916C9B" w:rsidRPr="007C4BE6" w:rsidRDefault="00916C9B" w:rsidP="007C4BE6">
            <w:pPr>
              <w:jc w:val="both"/>
            </w:pPr>
          </w:p>
          <w:p w:rsidR="00916C9B" w:rsidRPr="007C4BE6" w:rsidRDefault="00916C9B" w:rsidP="00916C9B">
            <w:pPr>
              <w:tabs>
                <w:tab w:val="left" w:pos="1470"/>
              </w:tabs>
            </w:pPr>
            <w:r w:rsidRPr="007C4BE6">
              <w:t xml:space="preserve">Publicité autorisée : </w:t>
            </w:r>
            <w:sdt>
              <w:sdtPr>
                <w:rPr>
                  <w:rFonts w:cstheme="minorHAnsi"/>
                </w:rPr>
                <w:id w:val="15851751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7139B" w:rsidRPr="007C4BE6">
                  <w:rPr>
                    <w:rFonts w:ascii="MS Gothic" w:eastAsia="MS Gothic" w:hAnsi="MS Gothic" w:cstheme="minorHAnsi" w:hint="eastAsia"/>
                  </w:rPr>
                  <w:t>☐</w:t>
                </w:r>
              </w:sdtContent>
            </w:sdt>
            <w:r w:rsidR="0067139B" w:rsidRPr="007C4BE6">
              <w:rPr>
                <w:rFonts w:cstheme="minorHAnsi"/>
              </w:rPr>
              <w:t xml:space="preserve">Oui  </w:t>
            </w:r>
            <w:sdt>
              <w:sdtPr>
                <w:rPr>
                  <w:rFonts w:cstheme="minorHAnsi"/>
                </w:rPr>
                <w:id w:val="-8761653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7139B" w:rsidRPr="007C4BE6">
                  <w:rPr>
                    <w:rFonts w:ascii="MS Gothic" w:eastAsia="MS Gothic" w:hAnsi="MS Gothic" w:cstheme="minorHAnsi" w:hint="eastAsia"/>
                  </w:rPr>
                  <w:t>☐</w:t>
                </w:r>
              </w:sdtContent>
            </w:sdt>
            <w:r w:rsidR="0067139B" w:rsidRPr="007C4BE6">
              <w:rPr>
                <w:rFonts w:cstheme="minorHAnsi"/>
              </w:rPr>
              <w:t>Non</w:t>
            </w:r>
          </w:p>
          <w:p w:rsidR="00916C9B" w:rsidRPr="007C4BE6" w:rsidRDefault="00916C9B" w:rsidP="009A2635"/>
          <w:p w:rsidR="00916C9B" w:rsidRPr="007C4BE6" w:rsidRDefault="00916C9B" w:rsidP="00916C9B">
            <w:pPr>
              <w:tabs>
                <w:tab w:val="left" w:pos="1470"/>
              </w:tabs>
              <w:jc w:val="right"/>
            </w:pPr>
            <w:r w:rsidRPr="007C4BE6">
              <w:t>Date et signature du Bourgmestre ou son délégué</w:t>
            </w:r>
          </w:p>
          <w:p w:rsidR="00916C9B" w:rsidRDefault="00916C9B" w:rsidP="009A2635">
            <w:pPr>
              <w:rPr>
                <w:sz w:val="32"/>
                <w:szCs w:val="32"/>
              </w:rPr>
            </w:pPr>
          </w:p>
          <w:p w:rsidR="00916C9B" w:rsidRDefault="00916C9B" w:rsidP="009A2635">
            <w:pPr>
              <w:rPr>
                <w:sz w:val="32"/>
                <w:szCs w:val="32"/>
              </w:rPr>
            </w:pPr>
          </w:p>
          <w:p w:rsidR="00916C9B" w:rsidRDefault="00916C9B" w:rsidP="009A2635">
            <w:pPr>
              <w:rPr>
                <w:sz w:val="32"/>
                <w:szCs w:val="32"/>
              </w:rPr>
            </w:pPr>
          </w:p>
          <w:p w:rsidR="00705C1C" w:rsidRDefault="00705C1C" w:rsidP="009A2635">
            <w:pPr>
              <w:rPr>
                <w:sz w:val="32"/>
                <w:szCs w:val="32"/>
              </w:rPr>
            </w:pPr>
          </w:p>
        </w:tc>
      </w:tr>
    </w:tbl>
    <w:p w:rsidR="007C3C74" w:rsidRDefault="007C3C74" w:rsidP="009A3A83">
      <w:pPr>
        <w:ind w:left="360"/>
        <w:rPr>
          <w:sz w:val="32"/>
          <w:szCs w:val="32"/>
        </w:rPr>
      </w:pPr>
    </w:p>
    <w:sectPr w:rsidR="007C3C74" w:rsidSect="00127912">
      <w:headerReference w:type="default" r:id="rId13"/>
      <w:pgSz w:w="11906" w:h="16838"/>
      <w:pgMar w:top="993" w:right="707" w:bottom="1276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1A50" w:rsidRDefault="00171A50" w:rsidP="00AC2265">
      <w:r>
        <w:separator/>
      </w:r>
    </w:p>
  </w:endnote>
  <w:endnote w:type="continuationSeparator" w:id="0">
    <w:p w:rsidR="00171A50" w:rsidRDefault="00171A50" w:rsidP="00AC22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1A50" w:rsidRDefault="00171A50" w:rsidP="00AC2265">
      <w:r>
        <w:separator/>
      </w:r>
    </w:p>
  </w:footnote>
  <w:footnote w:type="continuationSeparator" w:id="0">
    <w:p w:rsidR="00171A50" w:rsidRDefault="00171A50" w:rsidP="00AC22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lledutableau"/>
      <w:tblW w:w="10890" w:type="dxa"/>
      <w:tblInd w:w="-14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294"/>
      <w:gridCol w:w="8596"/>
    </w:tblGrid>
    <w:tr w:rsidR="008B1E95" w:rsidTr="008B1E95">
      <w:tc>
        <w:tcPr>
          <w:tcW w:w="2127" w:type="dxa"/>
        </w:tcPr>
        <w:p w:rsidR="00AD3431" w:rsidRDefault="00AD3431" w:rsidP="008B1E95">
          <w:pPr>
            <w:pStyle w:val="En-tte"/>
            <w:ind w:left="-112" w:right="-100"/>
          </w:pPr>
          <w:r>
            <w:rPr>
              <w:rFonts w:eastAsia="Times New Roman"/>
              <w:noProof/>
            </w:rPr>
            <w:drawing>
              <wp:inline distT="0" distB="0" distL="0" distR="0" wp14:anchorId="18CDE3DC" wp14:editId="2DAB271F">
                <wp:extent cx="1381125" cy="1381125"/>
                <wp:effectExtent l="0" t="0" r="9525" b="9525"/>
                <wp:docPr id="3" name="Image 3" descr="cid:351424f8-fefb-4256-9de7-42c081f1a9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6" descr="cid:351424f8-fefb-4256-9de7-42c081f1a9ed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r:link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81125" cy="1381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763" w:type="dxa"/>
          <w:vAlign w:val="center"/>
        </w:tcPr>
        <w:p w:rsidR="008B1E95" w:rsidRPr="00F340BE" w:rsidRDefault="008B1E95" w:rsidP="008B1E95">
          <w:pPr>
            <w:pStyle w:val="En-tte"/>
            <w:jc w:val="center"/>
            <w:rPr>
              <w:b/>
              <w:color w:val="2F5496" w:themeColor="accent1" w:themeShade="BF"/>
              <w:sz w:val="40"/>
              <w:szCs w:val="26"/>
            </w:rPr>
          </w:pPr>
          <w:r w:rsidRPr="00F340BE">
            <w:rPr>
              <w:b/>
              <w:color w:val="2F5496" w:themeColor="accent1" w:themeShade="BF"/>
              <w:sz w:val="40"/>
              <w:szCs w:val="26"/>
            </w:rPr>
            <w:t xml:space="preserve">Zone de police </w:t>
          </w:r>
          <w:proofErr w:type="spellStart"/>
          <w:r w:rsidRPr="00F340BE">
            <w:rPr>
              <w:b/>
              <w:color w:val="2F5496" w:themeColor="accent1" w:themeShade="BF"/>
              <w:sz w:val="40"/>
              <w:szCs w:val="26"/>
            </w:rPr>
            <w:t>Meuse-Hesbaye</w:t>
          </w:r>
          <w:proofErr w:type="spellEnd"/>
        </w:p>
        <w:p w:rsidR="008B1E95" w:rsidRPr="00F340BE" w:rsidRDefault="00AD3431" w:rsidP="008B1E95">
          <w:pPr>
            <w:pStyle w:val="En-tte"/>
            <w:jc w:val="center"/>
            <w:rPr>
              <w:rFonts w:cstheme="minorHAnsi"/>
              <w:color w:val="2F5496" w:themeColor="accent1" w:themeShade="BF"/>
              <w:sz w:val="40"/>
              <w:szCs w:val="26"/>
            </w:rPr>
          </w:pPr>
          <w:r w:rsidRPr="00F340BE">
            <w:rPr>
              <w:color w:val="2F5496" w:themeColor="accent1" w:themeShade="BF"/>
              <w:sz w:val="40"/>
              <w:szCs w:val="26"/>
            </w:rPr>
            <w:t xml:space="preserve">Amay </w:t>
          </w:r>
          <w:r w:rsidRPr="00F340BE">
            <w:rPr>
              <w:rFonts w:ascii="Calibri" w:hAnsi="Calibri" w:cs="Calibri"/>
              <w:color w:val="2F5496" w:themeColor="accent1" w:themeShade="BF"/>
              <w:sz w:val="40"/>
              <w:szCs w:val="26"/>
            </w:rPr>
            <w:t>•</w:t>
          </w:r>
          <w:r w:rsidRPr="00F340BE">
            <w:rPr>
              <w:color w:val="2F5496" w:themeColor="accent1" w:themeShade="BF"/>
              <w:sz w:val="40"/>
              <w:szCs w:val="26"/>
            </w:rPr>
            <w:t xml:space="preserve"> Engis </w:t>
          </w:r>
          <w:r w:rsidRPr="00F340BE">
            <w:rPr>
              <w:rFonts w:ascii="Calibri" w:hAnsi="Calibri" w:cs="Calibri"/>
              <w:color w:val="2F5496" w:themeColor="accent1" w:themeShade="BF"/>
              <w:sz w:val="40"/>
              <w:szCs w:val="26"/>
            </w:rPr>
            <w:t>•</w:t>
          </w:r>
          <w:r w:rsidRPr="00F340BE">
            <w:rPr>
              <w:color w:val="2F5496" w:themeColor="accent1" w:themeShade="BF"/>
              <w:sz w:val="40"/>
              <w:szCs w:val="26"/>
            </w:rPr>
            <w:t xml:space="preserve"> Saint-Georges-sur-Meuse </w:t>
          </w:r>
          <w:r w:rsidRPr="00F340BE">
            <w:rPr>
              <w:rFonts w:cstheme="minorHAnsi"/>
              <w:color w:val="2F5496" w:themeColor="accent1" w:themeShade="BF"/>
              <w:sz w:val="40"/>
              <w:szCs w:val="26"/>
            </w:rPr>
            <w:t xml:space="preserve">• </w:t>
          </w:r>
        </w:p>
        <w:p w:rsidR="00AD3431" w:rsidRPr="00F340BE" w:rsidRDefault="00AD3431" w:rsidP="008B1E95">
          <w:pPr>
            <w:pStyle w:val="En-tte"/>
            <w:jc w:val="center"/>
            <w:rPr>
              <w:b/>
              <w:color w:val="2F5496" w:themeColor="accent1" w:themeShade="BF"/>
              <w:sz w:val="40"/>
              <w:szCs w:val="26"/>
            </w:rPr>
          </w:pPr>
          <w:r w:rsidRPr="00F340BE">
            <w:rPr>
              <w:rFonts w:cstheme="minorHAnsi"/>
              <w:color w:val="2F5496" w:themeColor="accent1" w:themeShade="BF"/>
              <w:sz w:val="40"/>
              <w:szCs w:val="26"/>
            </w:rPr>
            <w:t xml:space="preserve">Verlaine </w:t>
          </w:r>
          <w:r w:rsidRPr="00F340BE">
            <w:rPr>
              <w:rFonts w:ascii="Calibri" w:hAnsi="Calibri" w:cs="Calibri"/>
              <w:color w:val="2F5496" w:themeColor="accent1" w:themeShade="BF"/>
              <w:sz w:val="40"/>
              <w:szCs w:val="26"/>
            </w:rPr>
            <w:t>•</w:t>
          </w:r>
          <w:r w:rsidRPr="00F340BE">
            <w:rPr>
              <w:rFonts w:cstheme="minorHAnsi"/>
              <w:color w:val="2F5496" w:themeColor="accent1" w:themeShade="BF"/>
              <w:sz w:val="40"/>
              <w:szCs w:val="26"/>
            </w:rPr>
            <w:t xml:space="preserve"> Villers-le-Bouillet </w:t>
          </w:r>
          <w:r w:rsidRPr="00F340BE">
            <w:rPr>
              <w:rFonts w:ascii="Calibri" w:hAnsi="Calibri" w:cs="Calibri"/>
              <w:color w:val="2F5496" w:themeColor="accent1" w:themeShade="BF"/>
              <w:sz w:val="40"/>
              <w:szCs w:val="26"/>
            </w:rPr>
            <w:t>•</w:t>
          </w:r>
          <w:r w:rsidRPr="00F340BE">
            <w:rPr>
              <w:rFonts w:cstheme="minorHAnsi"/>
              <w:color w:val="2F5496" w:themeColor="accent1" w:themeShade="BF"/>
              <w:sz w:val="40"/>
              <w:szCs w:val="26"/>
            </w:rPr>
            <w:t xml:space="preserve"> Wanze</w:t>
          </w:r>
        </w:p>
      </w:tc>
    </w:tr>
  </w:tbl>
  <w:p w:rsidR="00AD3431" w:rsidRPr="00AD3431" w:rsidRDefault="00AD3431" w:rsidP="00AD3431">
    <w:pPr>
      <w:pStyle w:val="En-tte"/>
      <w:rPr>
        <w:sz w:val="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D3431" w:rsidRDefault="00AD3431" w:rsidP="00127912">
    <w:pPr>
      <w:pStyle w:val="En-tte"/>
      <w:ind w:left="14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C439CA"/>
    <w:multiLevelType w:val="hybridMultilevel"/>
    <w:tmpl w:val="E926FC8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683F87"/>
    <w:multiLevelType w:val="hybridMultilevel"/>
    <w:tmpl w:val="21286D12"/>
    <w:lvl w:ilvl="0" w:tplc="90DA817E">
      <w:start w:val="25"/>
      <w:numFmt w:val="bullet"/>
      <w:lvlText w:val=""/>
      <w:lvlJc w:val="left"/>
      <w:pPr>
        <w:ind w:left="720" w:hanging="360"/>
      </w:pPr>
      <w:rPr>
        <w:rFonts w:ascii="Wingdings" w:eastAsiaTheme="minorEastAsia" w:hAnsi="Wingdings" w:cstheme="minorBidi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61453F"/>
    <w:multiLevelType w:val="hybridMultilevel"/>
    <w:tmpl w:val="B806635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354887"/>
    <w:multiLevelType w:val="hybridMultilevel"/>
    <w:tmpl w:val="7B1A0A42"/>
    <w:lvl w:ilvl="0" w:tplc="08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C0019" w:tentative="1">
      <w:start w:val="1"/>
      <w:numFmt w:val="lowerLetter"/>
      <w:lvlText w:val="%2."/>
      <w:lvlJc w:val="left"/>
      <w:pPr>
        <w:ind w:left="1440" w:hanging="360"/>
      </w:pPr>
    </w:lvl>
    <w:lvl w:ilvl="2" w:tplc="080C001B" w:tentative="1">
      <w:start w:val="1"/>
      <w:numFmt w:val="lowerRoman"/>
      <w:lvlText w:val="%3."/>
      <w:lvlJc w:val="right"/>
      <w:pPr>
        <w:ind w:left="2160" w:hanging="180"/>
      </w:pPr>
    </w:lvl>
    <w:lvl w:ilvl="3" w:tplc="080C000F" w:tentative="1">
      <w:start w:val="1"/>
      <w:numFmt w:val="decimal"/>
      <w:lvlText w:val="%4."/>
      <w:lvlJc w:val="left"/>
      <w:pPr>
        <w:ind w:left="2880" w:hanging="360"/>
      </w:pPr>
    </w:lvl>
    <w:lvl w:ilvl="4" w:tplc="080C0019" w:tentative="1">
      <w:start w:val="1"/>
      <w:numFmt w:val="lowerLetter"/>
      <w:lvlText w:val="%5."/>
      <w:lvlJc w:val="left"/>
      <w:pPr>
        <w:ind w:left="3600" w:hanging="360"/>
      </w:pPr>
    </w:lvl>
    <w:lvl w:ilvl="5" w:tplc="080C001B" w:tentative="1">
      <w:start w:val="1"/>
      <w:numFmt w:val="lowerRoman"/>
      <w:lvlText w:val="%6."/>
      <w:lvlJc w:val="right"/>
      <w:pPr>
        <w:ind w:left="4320" w:hanging="180"/>
      </w:pPr>
    </w:lvl>
    <w:lvl w:ilvl="6" w:tplc="080C000F" w:tentative="1">
      <w:start w:val="1"/>
      <w:numFmt w:val="decimal"/>
      <w:lvlText w:val="%7."/>
      <w:lvlJc w:val="left"/>
      <w:pPr>
        <w:ind w:left="5040" w:hanging="360"/>
      </w:pPr>
    </w:lvl>
    <w:lvl w:ilvl="7" w:tplc="080C0019" w:tentative="1">
      <w:start w:val="1"/>
      <w:numFmt w:val="lowerLetter"/>
      <w:lvlText w:val="%8."/>
      <w:lvlJc w:val="left"/>
      <w:pPr>
        <w:ind w:left="5760" w:hanging="360"/>
      </w:pPr>
    </w:lvl>
    <w:lvl w:ilvl="8" w:tplc="08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565B7F"/>
    <w:multiLevelType w:val="hybridMultilevel"/>
    <w:tmpl w:val="823E0F96"/>
    <w:lvl w:ilvl="0" w:tplc="BB8CA318">
      <w:start w:val="5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HAnsi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8334A05"/>
    <w:multiLevelType w:val="hybridMultilevel"/>
    <w:tmpl w:val="95BE0EA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9A2ACE"/>
    <w:multiLevelType w:val="hybridMultilevel"/>
    <w:tmpl w:val="791A359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6317703"/>
    <w:multiLevelType w:val="hybridMultilevel"/>
    <w:tmpl w:val="4D260328"/>
    <w:lvl w:ilvl="0" w:tplc="AE2C4436">
      <w:start w:val="25"/>
      <w:numFmt w:val="bullet"/>
      <w:lvlText w:val=""/>
      <w:lvlJc w:val="left"/>
      <w:pPr>
        <w:ind w:left="720" w:hanging="360"/>
      </w:pPr>
      <w:rPr>
        <w:rFonts w:ascii="Wingdings" w:eastAsiaTheme="minorEastAsia" w:hAnsi="Wingdings" w:cstheme="minorBidi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C43F6A"/>
    <w:multiLevelType w:val="hybridMultilevel"/>
    <w:tmpl w:val="37E85264"/>
    <w:lvl w:ilvl="0" w:tplc="72989B24">
      <w:start w:val="25"/>
      <w:numFmt w:val="bullet"/>
      <w:lvlText w:val=""/>
      <w:lvlJc w:val="left"/>
      <w:pPr>
        <w:ind w:left="720" w:hanging="360"/>
      </w:pPr>
      <w:rPr>
        <w:rFonts w:ascii="Wingdings" w:eastAsiaTheme="minorEastAsia" w:hAnsi="Wingdings" w:cstheme="minorBidi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5"/>
  </w:num>
  <w:num w:numId="5">
    <w:abstractNumId w:val="4"/>
  </w:num>
  <w:num w:numId="6">
    <w:abstractNumId w:val="7"/>
  </w:num>
  <w:num w:numId="7">
    <w:abstractNumId w:val="1"/>
  </w:num>
  <w:num w:numId="8">
    <w:abstractNumId w:val="8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JGvh7h8Ci9T8VefQzGXnm9Fu14H9X1z+eDnVJyVNRPHiwhOAg97NCoH/YV7HPTXodmo2Vx7Tm44O6AlD7Ml8pA==" w:salt="eMvplKufOvfMWnu+E0aW3g==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1A50"/>
    <w:rsid w:val="000812CA"/>
    <w:rsid w:val="000A29F0"/>
    <w:rsid w:val="000A7936"/>
    <w:rsid w:val="00127912"/>
    <w:rsid w:val="00171A50"/>
    <w:rsid w:val="002A252E"/>
    <w:rsid w:val="002A6943"/>
    <w:rsid w:val="002E3CDF"/>
    <w:rsid w:val="004054AB"/>
    <w:rsid w:val="004552CA"/>
    <w:rsid w:val="00471CFC"/>
    <w:rsid w:val="005A58D7"/>
    <w:rsid w:val="005C6B50"/>
    <w:rsid w:val="005D2C09"/>
    <w:rsid w:val="0060123C"/>
    <w:rsid w:val="00607BAB"/>
    <w:rsid w:val="0067139B"/>
    <w:rsid w:val="006C599A"/>
    <w:rsid w:val="006D29FA"/>
    <w:rsid w:val="00705C1C"/>
    <w:rsid w:val="0075511D"/>
    <w:rsid w:val="007559C6"/>
    <w:rsid w:val="007C3C74"/>
    <w:rsid w:val="007C4BE6"/>
    <w:rsid w:val="007E76A0"/>
    <w:rsid w:val="008B1E95"/>
    <w:rsid w:val="008B6C23"/>
    <w:rsid w:val="008D3328"/>
    <w:rsid w:val="008E35A3"/>
    <w:rsid w:val="00916C9B"/>
    <w:rsid w:val="009445BF"/>
    <w:rsid w:val="0097358B"/>
    <w:rsid w:val="009A2635"/>
    <w:rsid w:val="009A3A83"/>
    <w:rsid w:val="00A32CEC"/>
    <w:rsid w:val="00A52224"/>
    <w:rsid w:val="00A85F1D"/>
    <w:rsid w:val="00AC2265"/>
    <w:rsid w:val="00AD3431"/>
    <w:rsid w:val="00B07C46"/>
    <w:rsid w:val="00B70DC0"/>
    <w:rsid w:val="00B828F2"/>
    <w:rsid w:val="00BF7A91"/>
    <w:rsid w:val="00C13288"/>
    <w:rsid w:val="00C139DF"/>
    <w:rsid w:val="00CA667D"/>
    <w:rsid w:val="00CF18A9"/>
    <w:rsid w:val="00D01A50"/>
    <w:rsid w:val="00D53AEB"/>
    <w:rsid w:val="00D94D1E"/>
    <w:rsid w:val="00DD1385"/>
    <w:rsid w:val="00E06571"/>
    <w:rsid w:val="00E2006D"/>
    <w:rsid w:val="00EA149B"/>
    <w:rsid w:val="00EB2375"/>
    <w:rsid w:val="00EE20DD"/>
    <w:rsid w:val="00F340BE"/>
    <w:rsid w:val="00F517DF"/>
    <w:rsid w:val="00F6529C"/>
    <w:rsid w:val="00FC0185"/>
    <w:rsid w:val="00FC5D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5D6019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B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C2265"/>
    <w:pPr>
      <w:spacing w:after="0" w:line="240" w:lineRule="auto"/>
    </w:pPr>
    <w:rPr>
      <w:rFonts w:eastAsiaTheme="minorEastAsia"/>
      <w:kern w:val="0"/>
      <w:lang w:eastAsia="nl-NL"/>
      <w14:ligatures w14:val="none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AC2265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AC2265"/>
  </w:style>
  <w:style w:type="paragraph" w:styleId="Pieddepage">
    <w:name w:val="footer"/>
    <w:basedOn w:val="Normal"/>
    <w:link w:val="PieddepageCar"/>
    <w:uiPriority w:val="99"/>
    <w:unhideWhenUsed/>
    <w:rsid w:val="00AC2265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AC2265"/>
  </w:style>
  <w:style w:type="character" w:styleId="Textedelespacerserv">
    <w:name w:val="Placeholder Text"/>
    <w:basedOn w:val="Policepardfaut"/>
    <w:uiPriority w:val="99"/>
    <w:semiHidden/>
    <w:rsid w:val="00AC2265"/>
    <w:rPr>
      <w:color w:val="808080"/>
    </w:rPr>
  </w:style>
  <w:style w:type="paragraph" w:styleId="Paragraphedeliste">
    <w:name w:val="List Paragraph"/>
    <w:basedOn w:val="Normal"/>
    <w:uiPriority w:val="34"/>
    <w:qFormat/>
    <w:rsid w:val="00EB2375"/>
    <w:pPr>
      <w:ind w:left="720"/>
      <w:contextualSpacing/>
    </w:pPr>
  </w:style>
  <w:style w:type="table" w:styleId="Grilledutableau">
    <w:name w:val="Table Grid"/>
    <w:basedOn w:val="TableauNormal"/>
    <w:uiPriority w:val="39"/>
    <w:rsid w:val="009A26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ienhypertexte">
    <w:name w:val="Hyperlink"/>
    <w:basedOn w:val="Policepardfaut"/>
    <w:uiPriority w:val="99"/>
    <w:unhideWhenUsed/>
    <w:rsid w:val="00CF18A9"/>
    <w:rPr>
      <w:color w:val="0563C1" w:themeColor="hyperlink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CF18A9"/>
    <w:rPr>
      <w:color w:val="605E5C"/>
      <w:shd w:val="clear" w:color="auto" w:fill="E1DFDD"/>
    </w:rPr>
  </w:style>
  <w:style w:type="paragraph" w:styleId="Notedebasdepage">
    <w:name w:val="footnote text"/>
    <w:basedOn w:val="Normal"/>
    <w:link w:val="NotedebasdepageCar"/>
    <w:uiPriority w:val="99"/>
    <w:semiHidden/>
    <w:unhideWhenUsed/>
    <w:rsid w:val="007559C6"/>
    <w:rPr>
      <w:sz w:val="20"/>
      <w:szCs w:val="20"/>
    </w:rPr>
  </w:style>
  <w:style w:type="character" w:customStyle="1" w:styleId="NotedebasdepageCar">
    <w:name w:val="Note de bas de page Car"/>
    <w:basedOn w:val="Policepardfaut"/>
    <w:link w:val="Notedebasdepage"/>
    <w:uiPriority w:val="99"/>
    <w:semiHidden/>
    <w:rsid w:val="007559C6"/>
    <w:rPr>
      <w:rFonts w:eastAsiaTheme="minorEastAsia"/>
      <w:kern w:val="0"/>
      <w:sz w:val="20"/>
      <w:szCs w:val="20"/>
      <w:lang w:eastAsia="nl-NL"/>
      <w14:ligatures w14:val="none"/>
    </w:rPr>
  </w:style>
  <w:style w:type="character" w:styleId="Appelnotedebasdep">
    <w:name w:val="footnote reference"/>
    <w:basedOn w:val="Policepardfaut"/>
    <w:uiPriority w:val="99"/>
    <w:semiHidden/>
    <w:unhideWhenUsed/>
    <w:rsid w:val="007559C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www.vigilis.be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glossaryDocument" Target="glossary/document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cid:351424f8-fefb-4256-9de7-42c081f1a9ed" TargetMode="External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D3F42D98E9A14565AF9894DC238BEB4E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7C75BBC3-CCF0-4A47-AF66-137D21298922}"/>
      </w:docPartPr>
      <w:docPartBody>
        <w:p w:rsidR="00000000" w:rsidRDefault="00526A5B" w:rsidP="00526A5B">
          <w:pPr>
            <w:pStyle w:val="D3F42D98E9A14565AF9894DC238BEB4E1"/>
          </w:pPr>
          <w:r w:rsidRPr="0097358B">
            <w:rPr>
              <w:rStyle w:val="Textedelespacerserv"/>
            </w:rPr>
            <w:t>Choisissez un élément.</w:t>
          </w:r>
        </w:p>
      </w:docPartBody>
    </w:docPart>
    <w:docPart>
      <w:docPartPr>
        <w:name w:val="A66482E76470410F97413EFD14D504D4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2DF0254C-C998-4C6B-B844-CC53B3110BBF}"/>
      </w:docPartPr>
      <w:docPartBody>
        <w:p w:rsidR="00000000" w:rsidRDefault="00526A5B" w:rsidP="00526A5B">
          <w:pPr>
            <w:pStyle w:val="A66482E76470410F97413EFD14D504D44"/>
          </w:pPr>
          <w:r w:rsidRPr="00895910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D666D0FBD2C94688BDAAA233E8372E17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4F4D7038-05DE-4E2D-B151-0E67857BE9E4}"/>
      </w:docPartPr>
      <w:docPartBody>
        <w:p w:rsidR="00000000" w:rsidRDefault="00526A5B" w:rsidP="00526A5B">
          <w:pPr>
            <w:pStyle w:val="D666D0FBD2C94688BDAAA233E8372E174"/>
          </w:pPr>
          <w:r w:rsidRPr="00895910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147B16CAD07B48528A3ABBCD552729A8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CCB9891A-931D-4488-AC4C-65BD8351C590}"/>
      </w:docPartPr>
      <w:docPartBody>
        <w:p w:rsidR="00000000" w:rsidRDefault="00526A5B" w:rsidP="00526A5B">
          <w:pPr>
            <w:pStyle w:val="147B16CAD07B48528A3ABBCD552729A84"/>
          </w:pPr>
          <w:r w:rsidRPr="00895910">
            <w:rPr>
              <w:rStyle w:val="Textedelespacerserv"/>
            </w:rPr>
            <w:t>Cliquez ou appuyez ici pour entrer une date.</w:t>
          </w:r>
        </w:p>
      </w:docPartBody>
    </w:docPart>
    <w:docPart>
      <w:docPartPr>
        <w:name w:val="12FBAC0AEE554AA1901D50459831641A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650D78A6-1FA9-4ED5-8BBA-F7526CCA9BE0}"/>
      </w:docPartPr>
      <w:docPartBody>
        <w:p w:rsidR="00000000" w:rsidRDefault="00526A5B" w:rsidP="00526A5B">
          <w:pPr>
            <w:pStyle w:val="12FBAC0AEE554AA1901D50459831641A4"/>
          </w:pPr>
          <w:r w:rsidRPr="00895910">
            <w:rPr>
              <w:rStyle w:val="Textedelespacerserv"/>
            </w:rPr>
            <w:t>Cliquez ou appuyez ici pour entrer une date.</w:t>
          </w:r>
        </w:p>
      </w:docPartBody>
    </w:docPart>
    <w:docPart>
      <w:docPartPr>
        <w:name w:val="71BF99CF920A4788B37BDC039AFC5856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3317528D-B376-497D-A61D-A11187F41060}"/>
      </w:docPartPr>
      <w:docPartBody>
        <w:p w:rsidR="00000000" w:rsidRDefault="00526A5B" w:rsidP="00526A5B">
          <w:pPr>
            <w:pStyle w:val="71BF99CF920A4788B37BDC039AFC58564"/>
          </w:pPr>
          <w:r w:rsidRPr="00895910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745CC69E0055429B8F7BFB110390FFE2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2D0E9B3E-E84A-4012-9390-7A8670277D2F}"/>
      </w:docPartPr>
      <w:docPartBody>
        <w:p w:rsidR="00000000" w:rsidRDefault="00526A5B" w:rsidP="00526A5B">
          <w:pPr>
            <w:pStyle w:val="745CC69E0055429B8F7BFB110390FFE24"/>
          </w:pPr>
          <w:r w:rsidRPr="00895910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EDB60833D25F47E3B848A690962EA379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884E780D-4206-4653-A95D-91B5D20F9413}"/>
      </w:docPartPr>
      <w:docPartBody>
        <w:p w:rsidR="00000000" w:rsidRDefault="00526A5B" w:rsidP="00526A5B">
          <w:pPr>
            <w:pStyle w:val="EDB60833D25F47E3B848A690962EA3794"/>
          </w:pPr>
          <w:r w:rsidRPr="002D6B41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F572EAFFD04F43A1A9CDF9C256E3CEBB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8764E8BB-6A62-4117-BA92-DD47E0933844}"/>
      </w:docPartPr>
      <w:docPartBody>
        <w:p w:rsidR="00000000" w:rsidRDefault="00526A5B" w:rsidP="00526A5B">
          <w:pPr>
            <w:pStyle w:val="F572EAFFD04F43A1A9CDF9C256E3CEBB4"/>
          </w:pPr>
          <w:r w:rsidRPr="0097358B">
            <w:rPr>
              <w:rStyle w:val="Textedelespacerserv"/>
              <w:sz w:val="20"/>
              <w:szCs w:val="20"/>
            </w:rPr>
            <w:t>Cliquez ou appuyez ici pour entrer du texte.</w:t>
          </w:r>
        </w:p>
      </w:docPartBody>
    </w:docPart>
    <w:docPart>
      <w:docPartPr>
        <w:name w:val="33995030533143C88F2303D9765CBC4D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A753CCB7-B651-4A03-B011-D8715742423C}"/>
      </w:docPartPr>
      <w:docPartBody>
        <w:p w:rsidR="00000000" w:rsidRDefault="00526A5B" w:rsidP="00526A5B">
          <w:pPr>
            <w:pStyle w:val="33995030533143C88F2303D9765CBC4D4"/>
          </w:pPr>
          <w:r w:rsidRPr="002D6B41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AF097A0541B24B1EA233ACC68E031C05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ADA5B206-FC50-41BF-AF8C-03916C723EFA}"/>
      </w:docPartPr>
      <w:docPartBody>
        <w:p w:rsidR="00000000" w:rsidRDefault="00526A5B" w:rsidP="00526A5B">
          <w:pPr>
            <w:pStyle w:val="AF097A0541B24B1EA233ACC68E031C054"/>
          </w:pPr>
          <w:r w:rsidRPr="00895910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A7A704D3AB5B435884D8D698DDFCA355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E905D6C1-D24F-4DEC-AAB1-1DDA863A9CA5}"/>
      </w:docPartPr>
      <w:docPartBody>
        <w:p w:rsidR="00000000" w:rsidRDefault="00526A5B" w:rsidP="00526A5B">
          <w:pPr>
            <w:pStyle w:val="A7A704D3AB5B435884D8D698DDFCA3554"/>
          </w:pPr>
          <w:r w:rsidRPr="00895910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0121AF559D134E3981ADA8D529E120CF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F819CC2B-A100-4C20-89A2-C5EAE16F8070}"/>
      </w:docPartPr>
      <w:docPartBody>
        <w:p w:rsidR="00000000" w:rsidRDefault="00526A5B" w:rsidP="00526A5B">
          <w:pPr>
            <w:pStyle w:val="0121AF559D134E3981ADA8D529E120CF4"/>
          </w:pPr>
          <w:r w:rsidRPr="00895910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D2C82B67A8334C6F8B845175AF85AC81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127AD411-1877-4EEE-B578-D415E1EC2350}"/>
      </w:docPartPr>
      <w:docPartBody>
        <w:p w:rsidR="00000000" w:rsidRDefault="00526A5B" w:rsidP="00526A5B">
          <w:pPr>
            <w:pStyle w:val="D2C82B67A8334C6F8B845175AF85AC814"/>
          </w:pPr>
          <w:r w:rsidRPr="00895910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480A9441F16F47EBA92643EE7DBBAC89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D4666FE3-9BF1-4820-BA8E-030F941C6DE4}"/>
      </w:docPartPr>
      <w:docPartBody>
        <w:p w:rsidR="00000000" w:rsidRDefault="00526A5B" w:rsidP="00526A5B">
          <w:pPr>
            <w:pStyle w:val="480A9441F16F47EBA92643EE7DBBAC894"/>
          </w:pPr>
          <w:r w:rsidRPr="00895910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237E4A5401B2487499F59A713A01F69B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3B3ED45F-8636-4EDE-8185-70B4B7E2CDB4}"/>
      </w:docPartPr>
      <w:docPartBody>
        <w:p w:rsidR="00000000" w:rsidRDefault="00526A5B" w:rsidP="00526A5B">
          <w:pPr>
            <w:pStyle w:val="237E4A5401B2487499F59A713A01F69B4"/>
          </w:pPr>
          <w:r w:rsidRPr="00895910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EB6B705BC6E84F3A89EBD57D817343BD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9E1F4637-EA61-428A-A181-978A23C15506}"/>
      </w:docPartPr>
      <w:docPartBody>
        <w:p w:rsidR="00000000" w:rsidRDefault="00526A5B" w:rsidP="00526A5B">
          <w:pPr>
            <w:pStyle w:val="EB6B705BC6E84F3A89EBD57D817343BD4"/>
          </w:pPr>
          <w:r w:rsidRPr="00895910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3E3AD4852C51442DA0495655378B0703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AEC963E5-35B3-48BD-BC0A-4E257FB13987}"/>
      </w:docPartPr>
      <w:docPartBody>
        <w:p w:rsidR="00000000" w:rsidRDefault="00526A5B" w:rsidP="00526A5B">
          <w:pPr>
            <w:pStyle w:val="3E3AD4852C51442DA0495655378B07034"/>
          </w:pPr>
          <w:r w:rsidRPr="00895910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D4D13CF701CF4B5090E498FF7AA10B18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37690C36-8895-4ABE-9BE3-1399F2D9C043}"/>
      </w:docPartPr>
      <w:docPartBody>
        <w:p w:rsidR="00000000" w:rsidRDefault="00526A5B" w:rsidP="00526A5B">
          <w:pPr>
            <w:pStyle w:val="D4D13CF701CF4B5090E498FF7AA10B184"/>
          </w:pPr>
          <w:r w:rsidRPr="00895910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928BCA32E15345C1B5A120AA1B5BB2D4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29CAB5F2-5DF1-4495-A2DC-98A5D04F73F8}"/>
      </w:docPartPr>
      <w:docPartBody>
        <w:p w:rsidR="00000000" w:rsidRDefault="00526A5B" w:rsidP="00526A5B">
          <w:pPr>
            <w:pStyle w:val="928BCA32E15345C1B5A120AA1B5BB2D44"/>
          </w:pPr>
          <w:r w:rsidRPr="00895910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204AB388EC56447988D1920A9C82DCE4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2A696994-DBF8-4D71-982A-BCFAF3D93895}"/>
      </w:docPartPr>
      <w:docPartBody>
        <w:p w:rsidR="00000000" w:rsidRDefault="00526A5B" w:rsidP="00526A5B">
          <w:pPr>
            <w:pStyle w:val="204AB388EC56447988D1920A9C82DCE44"/>
          </w:pPr>
          <w:r w:rsidRPr="00895910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074AB22070094495AA6DF8DD806ACD0B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FE309B18-9709-45C2-AC8E-AD2FECD7B0D1}"/>
      </w:docPartPr>
      <w:docPartBody>
        <w:p w:rsidR="00000000" w:rsidRDefault="00526A5B" w:rsidP="00526A5B">
          <w:pPr>
            <w:pStyle w:val="074AB22070094495AA6DF8DD806ACD0B4"/>
          </w:pPr>
          <w:r w:rsidRPr="00895910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09A83815D0834E5C935B76330E257682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685B1A22-DFC7-40C3-9B83-EE96D11198B9}"/>
      </w:docPartPr>
      <w:docPartBody>
        <w:p w:rsidR="00000000" w:rsidRDefault="00526A5B" w:rsidP="00526A5B">
          <w:pPr>
            <w:pStyle w:val="09A83815D0834E5C935B76330E2576824"/>
          </w:pPr>
          <w:r w:rsidRPr="00895910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B0CDAF074C754D148707748E8A7A999E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A54736CD-0FD8-44FA-A41D-B4EF2805CBAD}"/>
      </w:docPartPr>
      <w:docPartBody>
        <w:p w:rsidR="00000000" w:rsidRDefault="00526A5B" w:rsidP="00526A5B">
          <w:pPr>
            <w:pStyle w:val="B0CDAF074C754D148707748E8A7A999E4"/>
          </w:pPr>
          <w:r w:rsidRPr="00895910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9A270033BB5D43888F5BC140D41316E0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D0583348-8979-44EA-AA89-9F75A44C8B65}"/>
      </w:docPartPr>
      <w:docPartBody>
        <w:p w:rsidR="00000000" w:rsidRDefault="00526A5B" w:rsidP="00526A5B">
          <w:pPr>
            <w:pStyle w:val="9A270033BB5D43888F5BC140D41316E04"/>
          </w:pPr>
          <w:r w:rsidRPr="00895910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1722C2D2825A468D820D1EB34F9AC49B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3A7A3E5C-9FC5-4E45-9DC6-4AE1B29E51DD}"/>
      </w:docPartPr>
      <w:docPartBody>
        <w:p w:rsidR="00000000" w:rsidRDefault="00526A5B" w:rsidP="00526A5B">
          <w:pPr>
            <w:pStyle w:val="1722C2D2825A468D820D1EB34F9AC49B4"/>
          </w:pPr>
          <w:r w:rsidRPr="00895910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99E4DAF995DD481DBFDC45A954E47E6E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5BBACF58-5F19-4E01-9524-DD474956D264}"/>
      </w:docPartPr>
      <w:docPartBody>
        <w:p w:rsidR="00000000" w:rsidRDefault="00526A5B" w:rsidP="00526A5B">
          <w:pPr>
            <w:pStyle w:val="99E4DAF995DD481DBFDC45A954E47E6E4"/>
          </w:pPr>
          <w:r w:rsidRPr="00895910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D4CC748192444A4A98988EE9C6246A5C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797FB30B-66DB-4B48-92F0-5A5DA363939A}"/>
      </w:docPartPr>
      <w:docPartBody>
        <w:p w:rsidR="00000000" w:rsidRDefault="00526A5B" w:rsidP="00526A5B">
          <w:pPr>
            <w:pStyle w:val="D4CC748192444A4A98988EE9C6246A5C4"/>
          </w:pPr>
          <w:r w:rsidRPr="00895910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E9A81C93C00D410CB4E7437A072072CE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6ABDB068-F8F2-43D6-8A84-022B78A43518}"/>
      </w:docPartPr>
      <w:docPartBody>
        <w:p w:rsidR="00000000" w:rsidRDefault="00526A5B" w:rsidP="00526A5B">
          <w:pPr>
            <w:pStyle w:val="E9A81C93C00D410CB4E7437A072072CE4"/>
          </w:pPr>
          <w:r w:rsidRPr="00895910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E2D3E759B102408CBF5CB8EA6B3A62DC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F24BA798-363D-4B5C-8D97-2E8ACA8900EA}"/>
      </w:docPartPr>
      <w:docPartBody>
        <w:p w:rsidR="00000000" w:rsidRDefault="00526A5B" w:rsidP="00526A5B">
          <w:pPr>
            <w:pStyle w:val="E2D3E759B102408CBF5CB8EA6B3A62DC4"/>
          </w:pPr>
          <w:r w:rsidRPr="00895910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4E33A21A2E334A98A0598BED8E8DB0F8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3D8BCFA4-A5E3-4333-ACDC-86BD7B722406}"/>
      </w:docPartPr>
      <w:docPartBody>
        <w:p w:rsidR="00000000" w:rsidRDefault="00526A5B" w:rsidP="00526A5B">
          <w:pPr>
            <w:pStyle w:val="4E33A21A2E334A98A0598BED8E8DB0F84"/>
          </w:pPr>
          <w:r w:rsidRPr="00895910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567CF8745D2741D78649EC7A6437DB74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3EDFFFE4-7AF4-45F8-8F55-834CB8B10223}"/>
      </w:docPartPr>
      <w:docPartBody>
        <w:p w:rsidR="00000000" w:rsidRDefault="00526A5B" w:rsidP="00526A5B">
          <w:pPr>
            <w:pStyle w:val="567CF8745D2741D78649EC7A6437DB744"/>
          </w:pPr>
          <w:r w:rsidRPr="00895910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4A20D030702C416C9F30C0517B488D51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7231C29C-170B-4C44-9CD8-85D3A501834F}"/>
      </w:docPartPr>
      <w:docPartBody>
        <w:p w:rsidR="00000000" w:rsidRDefault="00526A5B" w:rsidP="00526A5B">
          <w:pPr>
            <w:pStyle w:val="4A20D030702C416C9F30C0517B488D514"/>
          </w:pPr>
          <w:r w:rsidRPr="00895910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DDDF5D95C6C748B2A5C214002D9C4615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FE27E25A-5635-4CDA-8CD3-95283DBA6140}"/>
      </w:docPartPr>
      <w:docPartBody>
        <w:p w:rsidR="00000000" w:rsidRDefault="00526A5B" w:rsidP="00526A5B">
          <w:pPr>
            <w:pStyle w:val="DDDF5D95C6C748B2A5C214002D9C46154"/>
          </w:pPr>
          <w:r w:rsidRPr="00895910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D3629BC39C91427487F868ED88F81CCC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9E685F20-B5A8-42CA-980B-EB7D23ED1FC7}"/>
      </w:docPartPr>
      <w:docPartBody>
        <w:p w:rsidR="00000000" w:rsidRDefault="00526A5B" w:rsidP="00526A5B">
          <w:pPr>
            <w:pStyle w:val="D3629BC39C91427487F868ED88F81CCC4"/>
          </w:pPr>
          <w:r w:rsidRPr="00895910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666CA7C90D704B818F38AAA95D20C304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A7CFF3EA-3898-494A-93D7-AD446905F646}"/>
      </w:docPartPr>
      <w:docPartBody>
        <w:p w:rsidR="00000000" w:rsidRDefault="00526A5B" w:rsidP="00526A5B">
          <w:pPr>
            <w:pStyle w:val="666CA7C90D704B818F38AAA95D20C3044"/>
          </w:pPr>
          <w:r w:rsidRPr="00895910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3369F1103C494B68A8368F9018FE3D07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2D68DE93-F1F7-4A43-AAB4-4951E2404592}"/>
      </w:docPartPr>
      <w:docPartBody>
        <w:p w:rsidR="00000000" w:rsidRDefault="00526A5B" w:rsidP="00526A5B">
          <w:pPr>
            <w:pStyle w:val="3369F1103C494B68A8368F9018FE3D074"/>
          </w:pPr>
          <w:r w:rsidRPr="00895910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9ED252D18A7F4B4EB5AF5FB3889AE3DE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B94B6F26-56AE-4E05-98D6-044B9268A121}"/>
      </w:docPartPr>
      <w:docPartBody>
        <w:p w:rsidR="00000000" w:rsidRDefault="00526A5B" w:rsidP="00526A5B">
          <w:pPr>
            <w:pStyle w:val="9ED252D18A7F4B4EB5AF5FB3889AE3DE4"/>
          </w:pPr>
          <w:r w:rsidRPr="00895910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8540171405354E6EABE2E2326CE59C29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ACFE1D1F-99B2-43EC-AFA5-A11630CA70C0}"/>
      </w:docPartPr>
      <w:docPartBody>
        <w:p w:rsidR="00000000" w:rsidRDefault="00526A5B" w:rsidP="00526A5B">
          <w:pPr>
            <w:pStyle w:val="8540171405354E6EABE2E2326CE59C294"/>
          </w:pPr>
          <w:r w:rsidRPr="00895910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E97CC8434C4943E98681AB0EAFEEE4FE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63134055-21DC-42CC-8A78-33856CAB1AB2}"/>
      </w:docPartPr>
      <w:docPartBody>
        <w:p w:rsidR="00000000" w:rsidRDefault="00526A5B" w:rsidP="00526A5B">
          <w:pPr>
            <w:pStyle w:val="E97CC8434C4943E98681AB0EAFEEE4FE4"/>
          </w:pPr>
          <w:r w:rsidRPr="00895910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CE82878182E743E4A0C73F1776135FFB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9597EF3E-0241-4F8D-80F1-07746031639D}"/>
      </w:docPartPr>
      <w:docPartBody>
        <w:p w:rsidR="00000000" w:rsidRDefault="00526A5B" w:rsidP="00526A5B">
          <w:pPr>
            <w:pStyle w:val="CE82878182E743E4A0C73F1776135FFB4"/>
          </w:pPr>
          <w:r w:rsidRPr="00895910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097F71982E1F477890B91084734D2893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172D5740-879A-42BE-BADF-F2C574B6129D}"/>
      </w:docPartPr>
      <w:docPartBody>
        <w:p w:rsidR="00000000" w:rsidRDefault="00526A5B" w:rsidP="00526A5B">
          <w:pPr>
            <w:pStyle w:val="097F71982E1F477890B91084734D28934"/>
          </w:pPr>
          <w:r w:rsidRPr="00895910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5870BFC0E4824CB693DA7DA3A530F6BB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CDCB424A-2214-46FB-8EDB-9E4065E520A9}"/>
      </w:docPartPr>
      <w:docPartBody>
        <w:p w:rsidR="00000000" w:rsidRDefault="00526A5B" w:rsidP="00526A5B">
          <w:pPr>
            <w:pStyle w:val="5870BFC0E4824CB693DA7DA3A530F6BB4"/>
          </w:pPr>
          <w:r w:rsidRPr="002D6B41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00F02F4048884558B57B2BCFD79550B7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7C660B84-99B7-4F1F-AAC9-62DFC093B251}"/>
      </w:docPartPr>
      <w:docPartBody>
        <w:p w:rsidR="00000000" w:rsidRDefault="00526A5B" w:rsidP="00526A5B">
          <w:pPr>
            <w:pStyle w:val="00F02F4048884558B57B2BCFD79550B74"/>
          </w:pPr>
          <w:r w:rsidRPr="00895910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362A5A2110F8467AA56A3A8A16CE171C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1412941C-8743-4272-AACE-C3153CA3E26A}"/>
      </w:docPartPr>
      <w:docPartBody>
        <w:p w:rsidR="00000000" w:rsidRDefault="00526A5B" w:rsidP="00526A5B">
          <w:pPr>
            <w:pStyle w:val="362A5A2110F8467AA56A3A8A16CE171C4"/>
          </w:pPr>
          <w:r w:rsidRPr="00895910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2558150013F94C2A8F8AA1DE87159B50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B847334F-42CE-4878-811D-267E41E8088C}"/>
      </w:docPartPr>
      <w:docPartBody>
        <w:p w:rsidR="00000000" w:rsidRDefault="00526A5B" w:rsidP="00526A5B">
          <w:pPr>
            <w:pStyle w:val="2558150013F94C2A8F8AA1DE87159B504"/>
          </w:pPr>
          <w:r w:rsidRPr="00895910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73CCB7711DA549AE8437D23FF6DCBE1F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4BEDAD98-5671-4449-B48E-DD02B4682F04}"/>
      </w:docPartPr>
      <w:docPartBody>
        <w:p w:rsidR="00000000" w:rsidRDefault="00526A5B" w:rsidP="00526A5B">
          <w:pPr>
            <w:pStyle w:val="73CCB7711DA549AE8437D23FF6DCBE1F4"/>
          </w:pPr>
          <w:r w:rsidRPr="00895910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941B85244CC64A248EEE1A701AD1A9F5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707E6F43-3090-4605-9B6E-3E3B469D56C5}"/>
      </w:docPartPr>
      <w:docPartBody>
        <w:p w:rsidR="00000000" w:rsidRDefault="00526A5B" w:rsidP="00526A5B">
          <w:pPr>
            <w:pStyle w:val="941B85244CC64A248EEE1A701AD1A9F54"/>
          </w:pPr>
          <w:r w:rsidRPr="00895910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8BD31A982048421ABA2E86B6AFE6A958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B5FED97C-6DB1-46E9-BC1B-F13E156CC97E}"/>
      </w:docPartPr>
      <w:docPartBody>
        <w:p w:rsidR="00000000" w:rsidRDefault="00526A5B" w:rsidP="00526A5B">
          <w:pPr>
            <w:pStyle w:val="8BD31A982048421ABA2E86B6AFE6A9584"/>
          </w:pPr>
          <w:r w:rsidRPr="00895910">
            <w:rPr>
              <w:rStyle w:val="Textedelespacerserv"/>
            </w:rPr>
            <w:t>Cliquez ou appuyez ici pour entrer une date.</w:t>
          </w:r>
        </w:p>
      </w:docPartBody>
    </w:docPart>
    <w:docPart>
      <w:docPartPr>
        <w:name w:val="685A8612418B4730A5BED5200584DA59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70EB18DE-7A3E-4851-A0AA-D613BC4FC3DC}"/>
      </w:docPartPr>
      <w:docPartBody>
        <w:p w:rsidR="00000000" w:rsidRDefault="00526A5B" w:rsidP="00526A5B">
          <w:pPr>
            <w:pStyle w:val="685A8612418B4730A5BED5200584DA594"/>
          </w:pPr>
          <w:r w:rsidRPr="00895910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9A7173098970469E9A6322A05ED9F1A6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F97791E2-FD4B-42DA-B756-8FB5906CCC34}"/>
      </w:docPartPr>
      <w:docPartBody>
        <w:p w:rsidR="00000000" w:rsidRDefault="00526A5B" w:rsidP="00526A5B">
          <w:pPr>
            <w:pStyle w:val="9A7173098970469E9A6322A05ED9F1A64"/>
          </w:pPr>
          <w:r w:rsidRPr="00895910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77B10AC595AF46BC8C1D530087EEBC79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9627C76D-9988-4EA3-BB3D-C8B1BE4C58D2}"/>
      </w:docPartPr>
      <w:docPartBody>
        <w:p w:rsidR="00000000" w:rsidRDefault="00526A5B" w:rsidP="00526A5B">
          <w:pPr>
            <w:pStyle w:val="77B10AC595AF46BC8C1D530087EEBC794"/>
          </w:pPr>
          <w:r w:rsidRPr="00895910">
            <w:rPr>
              <w:rStyle w:val="Textedelespacerserv"/>
            </w:rPr>
            <w:t>Cliquez ou appuyez ici pour entrer une date.</w:t>
          </w:r>
        </w:p>
      </w:docPartBody>
    </w:docPart>
    <w:docPart>
      <w:docPartPr>
        <w:name w:val="528EBC042C794706A1968791B810B58B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156556AA-3F1E-4999-AFF8-08D3AFBC424D}"/>
      </w:docPartPr>
      <w:docPartBody>
        <w:p w:rsidR="00000000" w:rsidRDefault="00526A5B" w:rsidP="00526A5B">
          <w:pPr>
            <w:pStyle w:val="528EBC042C794706A1968791B810B58B4"/>
          </w:pPr>
          <w:r w:rsidRPr="002D6B41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AD0C45AAB5C341E393FD1FF4C55F00F6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D94F0F5A-548F-48E5-B346-5ED29BB58042}"/>
      </w:docPartPr>
      <w:docPartBody>
        <w:p w:rsidR="00000000" w:rsidRDefault="00526A5B" w:rsidP="00526A5B">
          <w:pPr>
            <w:pStyle w:val="AD0C45AAB5C341E393FD1FF4C55F00F64"/>
          </w:pPr>
          <w:r w:rsidRPr="002D6B41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D8CB2DE1C80C49F8916B1EF32044DC1C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C205ACCF-1384-463B-B088-8046AB7E515C}"/>
      </w:docPartPr>
      <w:docPartBody>
        <w:p w:rsidR="00000000" w:rsidRDefault="00526A5B" w:rsidP="00526A5B">
          <w:pPr>
            <w:pStyle w:val="D8CB2DE1C80C49F8916B1EF32044DC1C4"/>
          </w:pPr>
          <w:r w:rsidRPr="00895910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D9839BBCEC37421B98BDCBCC1C659B84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B1F219E5-25DB-48AB-8F6D-84F6A95F4298}"/>
      </w:docPartPr>
      <w:docPartBody>
        <w:p w:rsidR="00000000" w:rsidRDefault="00526A5B" w:rsidP="00526A5B">
          <w:pPr>
            <w:pStyle w:val="D9839BBCEC37421B98BDCBCC1C659B844"/>
          </w:pPr>
          <w:r w:rsidRPr="00895910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442800D140B94267A9E27A6782A1C49B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0687AD6B-E845-45C6-B1B9-A516DF91B21D}"/>
      </w:docPartPr>
      <w:docPartBody>
        <w:p w:rsidR="00000000" w:rsidRDefault="00526A5B" w:rsidP="00526A5B">
          <w:pPr>
            <w:pStyle w:val="442800D140B94267A9E27A6782A1C49B4"/>
          </w:pPr>
          <w:r w:rsidRPr="00895910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E44917A17DC04B6A9D47EDD40F9C976F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886132F3-F709-49E7-8BEB-CF744C7EEB0F}"/>
      </w:docPartPr>
      <w:docPartBody>
        <w:p w:rsidR="00000000" w:rsidRDefault="00526A5B" w:rsidP="00526A5B">
          <w:pPr>
            <w:pStyle w:val="E44917A17DC04B6A9D47EDD40F9C976F4"/>
          </w:pPr>
          <w:r w:rsidRPr="00895910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B6EA5720FDE54CC28825A4110CDBF809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34714862-85FD-40DC-8491-0A55BB006BE8}"/>
      </w:docPartPr>
      <w:docPartBody>
        <w:p w:rsidR="00000000" w:rsidRDefault="00526A5B" w:rsidP="00526A5B">
          <w:pPr>
            <w:pStyle w:val="B6EA5720FDE54CC28825A4110CDBF8094"/>
          </w:pPr>
          <w:r w:rsidRPr="00895910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813A2D6B06CB4558A4287694C9DBCA23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98611BA0-E764-468F-B0A5-C3710B29B9AA}"/>
      </w:docPartPr>
      <w:docPartBody>
        <w:p w:rsidR="00000000" w:rsidRDefault="00526A5B" w:rsidP="00526A5B">
          <w:pPr>
            <w:pStyle w:val="813A2D6B06CB4558A4287694C9DBCA234"/>
          </w:pPr>
          <w:r w:rsidRPr="00895910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9763D88C673B477AAFA9EC6041F42279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CFF16006-4508-4E1D-A437-C989C3D3934B}"/>
      </w:docPartPr>
      <w:docPartBody>
        <w:p w:rsidR="00000000" w:rsidRDefault="00526A5B" w:rsidP="00526A5B">
          <w:pPr>
            <w:pStyle w:val="9763D88C673B477AAFA9EC6041F422794"/>
          </w:pPr>
          <w:r w:rsidRPr="00895910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39F80895FD794A90B5BF0A58D322DEFD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C503B801-F7E7-4A7F-B275-3591F52C1901}"/>
      </w:docPartPr>
      <w:docPartBody>
        <w:p w:rsidR="00000000" w:rsidRDefault="00526A5B" w:rsidP="00526A5B">
          <w:pPr>
            <w:pStyle w:val="39F80895FD794A90B5BF0A58D322DEFD4"/>
          </w:pPr>
          <w:r w:rsidRPr="00895910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61554BBD21D941FC9DC5FA930B21F055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48424F57-72C2-4579-98E9-F38D06FD3164}"/>
      </w:docPartPr>
      <w:docPartBody>
        <w:p w:rsidR="00000000" w:rsidRDefault="00526A5B" w:rsidP="00526A5B">
          <w:pPr>
            <w:pStyle w:val="61554BBD21D941FC9DC5FA930B21F0554"/>
          </w:pPr>
          <w:r w:rsidRPr="00895910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77C98A49858B4B4ABECC4F49FF2CC9A6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7C03BCA3-9DBF-4DB1-82A4-CCEF094A1B8E}"/>
      </w:docPartPr>
      <w:docPartBody>
        <w:p w:rsidR="00000000" w:rsidRDefault="00526A5B" w:rsidP="00526A5B">
          <w:pPr>
            <w:pStyle w:val="77C98A49858B4B4ABECC4F49FF2CC9A64"/>
          </w:pPr>
          <w:r w:rsidRPr="00895910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E650A71FB8354DAB94F258CF7F6947BF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F8AC8A46-188A-4A1B-AE8D-4B13BA17790F}"/>
      </w:docPartPr>
      <w:docPartBody>
        <w:p w:rsidR="00000000" w:rsidRDefault="00526A5B" w:rsidP="00526A5B">
          <w:pPr>
            <w:pStyle w:val="E650A71FB8354DAB94F258CF7F6947BF4"/>
          </w:pPr>
          <w:r w:rsidRPr="007C4BE6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E2F1E29437444C32898086F3393AA7EB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DEB6EC62-E8CF-4E48-B617-9B93DC9A56A3}"/>
      </w:docPartPr>
      <w:docPartBody>
        <w:p w:rsidR="00000000" w:rsidRDefault="00526A5B" w:rsidP="00526A5B">
          <w:pPr>
            <w:pStyle w:val="E2F1E29437444C32898086F3393AA7EB4"/>
          </w:pPr>
          <w:r w:rsidRPr="007C4BE6">
            <w:rPr>
              <w:rStyle w:val="Textedelespacerserv"/>
            </w:rPr>
            <w:t>Cliquez ou appuyez ici pour entrer une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6A5B"/>
    <w:rsid w:val="00526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fr-BE" w:eastAsia="fr-B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Textedelespacerserv">
    <w:name w:val="Placeholder Text"/>
    <w:basedOn w:val="Policepardfaut"/>
    <w:uiPriority w:val="99"/>
    <w:semiHidden/>
    <w:rsid w:val="00526A5B"/>
    <w:rPr>
      <w:color w:val="808080"/>
    </w:rPr>
  </w:style>
  <w:style w:type="paragraph" w:customStyle="1" w:styleId="D3F42D98E9A14565AF9894DC238BEB4E">
    <w:name w:val="D3F42D98E9A14565AF9894DC238BEB4E"/>
  </w:style>
  <w:style w:type="paragraph" w:customStyle="1" w:styleId="A66482E76470410F97413EFD14D504D4">
    <w:name w:val="A66482E76470410F97413EFD14D504D4"/>
  </w:style>
  <w:style w:type="paragraph" w:customStyle="1" w:styleId="D666D0FBD2C94688BDAAA233E8372E17">
    <w:name w:val="D666D0FBD2C94688BDAAA233E8372E17"/>
  </w:style>
  <w:style w:type="paragraph" w:customStyle="1" w:styleId="147B16CAD07B48528A3ABBCD552729A8">
    <w:name w:val="147B16CAD07B48528A3ABBCD552729A8"/>
  </w:style>
  <w:style w:type="paragraph" w:customStyle="1" w:styleId="12FBAC0AEE554AA1901D50459831641A">
    <w:name w:val="12FBAC0AEE554AA1901D50459831641A"/>
  </w:style>
  <w:style w:type="paragraph" w:customStyle="1" w:styleId="71BF99CF920A4788B37BDC039AFC5856">
    <w:name w:val="71BF99CF920A4788B37BDC039AFC5856"/>
  </w:style>
  <w:style w:type="paragraph" w:customStyle="1" w:styleId="745CC69E0055429B8F7BFB110390FFE2">
    <w:name w:val="745CC69E0055429B8F7BFB110390FFE2"/>
  </w:style>
  <w:style w:type="paragraph" w:customStyle="1" w:styleId="EDB60833D25F47E3B848A690962EA379">
    <w:name w:val="EDB60833D25F47E3B848A690962EA379"/>
  </w:style>
  <w:style w:type="paragraph" w:customStyle="1" w:styleId="F572EAFFD04F43A1A9CDF9C256E3CEBB">
    <w:name w:val="F572EAFFD04F43A1A9CDF9C256E3CEBB"/>
  </w:style>
  <w:style w:type="paragraph" w:customStyle="1" w:styleId="33995030533143C88F2303D9765CBC4D">
    <w:name w:val="33995030533143C88F2303D9765CBC4D"/>
  </w:style>
  <w:style w:type="paragraph" w:customStyle="1" w:styleId="AF097A0541B24B1EA233ACC68E031C05">
    <w:name w:val="AF097A0541B24B1EA233ACC68E031C05"/>
  </w:style>
  <w:style w:type="paragraph" w:customStyle="1" w:styleId="A7A704D3AB5B435884D8D698DDFCA355">
    <w:name w:val="A7A704D3AB5B435884D8D698DDFCA355"/>
  </w:style>
  <w:style w:type="paragraph" w:customStyle="1" w:styleId="0121AF559D134E3981ADA8D529E120CF">
    <w:name w:val="0121AF559D134E3981ADA8D529E120CF"/>
  </w:style>
  <w:style w:type="paragraph" w:customStyle="1" w:styleId="D2C82B67A8334C6F8B845175AF85AC81">
    <w:name w:val="D2C82B67A8334C6F8B845175AF85AC81"/>
  </w:style>
  <w:style w:type="paragraph" w:customStyle="1" w:styleId="480A9441F16F47EBA92643EE7DBBAC89">
    <w:name w:val="480A9441F16F47EBA92643EE7DBBAC89"/>
  </w:style>
  <w:style w:type="paragraph" w:customStyle="1" w:styleId="237E4A5401B2487499F59A713A01F69B">
    <w:name w:val="237E4A5401B2487499F59A713A01F69B"/>
  </w:style>
  <w:style w:type="paragraph" w:customStyle="1" w:styleId="EB6B705BC6E84F3A89EBD57D817343BD">
    <w:name w:val="EB6B705BC6E84F3A89EBD57D817343BD"/>
  </w:style>
  <w:style w:type="paragraph" w:customStyle="1" w:styleId="3E3AD4852C51442DA0495655378B0703">
    <w:name w:val="3E3AD4852C51442DA0495655378B0703"/>
  </w:style>
  <w:style w:type="paragraph" w:customStyle="1" w:styleId="D4D13CF701CF4B5090E498FF7AA10B18">
    <w:name w:val="D4D13CF701CF4B5090E498FF7AA10B18"/>
  </w:style>
  <w:style w:type="paragraph" w:customStyle="1" w:styleId="928BCA32E15345C1B5A120AA1B5BB2D4">
    <w:name w:val="928BCA32E15345C1B5A120AA1B5BB2D4"/>
  </w:style>
  <w:style w:type="paragraph" w:customStyle="1" w:styleId="204AB388EC56447988D1920A9C82DCE4">
    <w:name w:val="204AB388EC56447988D1920A9C82DCE4"/>
  </w:style>
  <w:style w:type="paragraph" w:customStyle="1" w:styleId="074AB22070094495AA6DF8DD806ACD0B">
    <w:name w:val="074AB22070094495AA6DF8DD806ACD0B"/>
  </w:style>
  <w:style w:type="paragraph" w:customStyle="1" w:styleId="09A83815D0834E5C935B76330E257682">
    <w:name w:val="09A83815D0834E5C935B76330E257682"/>
  </w:style>
  <w:style w:type="paragraph" w:customStyle="1" w:styleId="B0CDAF074C754D148707748E8A7A999E">
    <w:name w:val="B0CDAF074C754D148707748E8A7A999E"/>
  </w:style>
  <w:style w:type="paragraph" w:customStyle="1" w:styleId="9A270033BB5D43888F5BC140D41316E0">
    <w:name w:val="9A270033BB5D43888F5BC140D41316E0"/>
  </w:style>
  <w:style w:type="paragraph" w:customStyle="1" w:styleId="1722C2D2825A468D820D1EB34F9AC49B">
    <w:name w:val="1722C2D2825A468D820D1EB34F9AC49B"/>
  </w:style>
  <w:style w:type="paragraph" w:customStyle="1" w:styleId="99E4DAF995DD481DBFDC45A954E47E6E">
    <w:name w:val="99E4DAF995DD481DBFDC45A954E47E6E"/>
  </w:style>
  <w:style w:type="paragraph" w:customStyle="1" w:styleId="D4CC748192444A4A98988EE9C6246A5C">
    <w:name w:val="D4CC748192444A4A98988EE9C6246A5C"/>
  </w:style>
  <w:style w:type="paragraph" w:customStyle="1" w:styleId="E9A81C93C00D410CB4E7437A072072CE">
    <w:name w:val="E9A81C93C00D410CB4E7437A072072CE"/>
  </w:style>
  <w:style w:type="paragraph" w:customStyle="1" w:styleId="E2D3E759B102408CBF5CB8EA6B3A62DC">
    <w:name w:val="E2D3E759B102408CBF5CB8EA6B3A62DC"/>
  </w:style>
  <w:style w:type="paragraph" w:customStyle="1" w:styleId="4E33A21A2E334A98A0598BED8E8DB0F8">
    <w:name w:val="4E33A21A2E334A98A0598BED8E8DB0F8"/>
  </w:style>
  <w:style w:type="paragraph" w:customStyle="1" w:styleId="567CF8745D2741D78649EC7A6437DB74">
    <w:name w:val="567CF8745D2741D78649EC7A6437DB74"/>
  </w:style>
  <w:style w:type="paragraph" w:customStyle="1" w:styleId="4A20D030702C416C9F30C0517B488D51">
    <w:name w:val="4A20D030702C416C9F30C0517B488D51"/>
  </w:style>
  <w:style w:type="paragraph" w:customStyle="1" w:styleId="DDDF5D95C6C748B2A5C214002D9C4615">
    <w:name w:val="DDDF5D95C6C748B2A5C214002D9C4615"/>
  </w:style>
  <w:style w:type="paragraph" w:customStyle="1" w:styleId="D3629BC39C91427487F868ED88F81CCC">
    <w:name w:val="D3629BC39C91427487F868ED88F81CCC"/>
  </w:style>
  <w:style w:type="paragraph" w:customStyle="1" w:styleId="666CA7C90D704B818F38AAA95D20C304">
    <w:name w:val="666CA7C90D704B818F38AAA95D20C304"/>
  </w:style>
  <w:style w:type="paragraph" w:customStyle="1" w:styleId="3369F1103C494B68A8368F9018FE3D07">
    <w:name w:val="3369F1103C494B68A8368F9018FE3D07"/>
  </w:style>
  <w:style w:type="paragraph" w:customStyle="1" w:styleId="9ED252D18A7F4B4EB5AF5FB3889AE3DE">
    <w:name w:val="9ED252D18A7F4B4EB5AF5FB3889AE3DE"/>
  </w:style>
  <w:style w:type="paragraph" w:customStyle="1" w:styleId="8540171405354E6EABE2E2326CE59C29">
    <w:name w:val="8540171405354E6EABE2E2326CE59C29"/>
  </w:style>
  <w:style w:type="paragraph" w:customStyle="1" w:styleId="E97CC8434C4943E98681AB0EAFEEE4FE">
    <w:name w:val="E97CC8434C4943E98681AB0EAFEEE4FE"/>
  </w:style>
  <w:style w:type="paragraph" w:customStyle="1" w:styleId="CE82878182E743E4A0C73F1776135FFB">
    <w:name w:val="CE82878182E743E4A0C73F1776135FFB"/>
  </w:style>
  <w:style w:type="paragraph" w:customStyle="1" w:styleId="097F71982E1F477890B91084734D2893">
    <w:name w:val="097F71982E1F477890B91084734D2893"/>
  </w:style>
  <w:style w:type="paragraph" w:customStyle="1" w:styleId="5870BFC0E4824CB693DA7DA3A530F6BB">
    <w:name w:val="5870BFC0E4824CB693DA7DA3A530F6BB"/>
  </w:style>
  <w:style w:type="paragraph" w:customStyle="1" w:styleId="00F02F4048884558B57B2BCFD79550B7">
    <w:name w:val="00F02F4048884558B57B2BCFD79550B7"/>
  </w:style>
  <w:style w:type="paragraph" w:customStyle="1" w:styleId="362A5A2110F8467AA56A3A8A16CE171C">
    <w:name w:val="362A5A2110F8467AA56A3A8A16CE171C"/>
  </w:style>
  <w:style w:type="paragraph" w:customStyle="1" w:styleId="2558150013F94C2A8F8AA1DE87159B50">
    <w:name w:val="2558150013F94C2A8F8AA1DE87159B50"/>
  </w:style>
  <w:style w:type="paragraph" w:customStyle="1" w:styleId="73CCB7711DA549AE8437D23FF6DCBE1F">
    <w:name w:val="73CCB7711DA549AE8437D23FF6DCBE1F"/>
  </w:style>
  <w:style w:type="paragraph" w:customStyle="1" w:styleId="941B85244CC64A248EEE1A701AD1A9F5">
    <w:name w:val="941B85244CC64A248EEE1A701AD1A9F5"/>
  </w:style>
  <w:style w:type="paragraph" w:customStyle="1" w:styleId="8BD31A982048421ABA2E86B6AFE6A958">
    <w:name w:val="8BD31A982048421ABA2E86B6AFE6A958"/>
  </w:style>
  <w:style w:type="paragraph" w:customStyle="1" w:styleId="685A8612418B4730A5BED5200584DA59">
    <w:name w:val="685A8612418B4730A5BED5200584DA59"/>
  </w:style>
  <w:style w:type="paragraph" w:customStyle="1" w:styleId="9A7173098970469E9A6322A05ED9F1A6">
    <w:name w:val="9A7173098970469E9A6322A05ED9F1A6"/>
  </w:style>
  <w:style w:type="paragraph" w:customStyle="1" w:styleId="77B10AC595AF46BC8C1D530087EEBC79">
    <w:name w:val="77B10AC595AF46BC8C1D530087EEBC79"/>
  </w:style>
  <w:style w:type="paragraph" w:customStyle="1" w:styleId="528EBC042C794706A1968791B810B58B">
    <w:name w:val="528EBC042C794706A1968791B810B58B"/>
  </w:style>
  <w:style w:type="paragraph" w:customStyle="1" w:styleId="AD0C45AAB5C341E393FD1FF4C55F00F6">
    <w:name w:val="AD0C45AAB5C341E393FD1FF4C55F00F6"/>
  </w:style>
  <w:style w:type="paragraph" w:customStyle="1" w:styleId="D8CB2DE1C80C49F8916B1EF32044DC1C">
    <w:name w:val="D8CB2DE1C80C49F8916B1EF32044DC1C"/>
  </w:style>
  <w:style w:type="paragraph" w:customStyle="1" w:styleId="D9839BBCEC37421B98BDCBCC1C659B84">
    <w:name w:val="D9839BBCEC37421B98BDCBCC1C659B84"/>
  </w:style>
  <w:style w:type="paragraph" w:customStyle="1" w:styleId="442800D140B94267A9E27A6782A1C49B">
    <w:name w:val="442800D140B94267A9E27A6782A1C49B"/>
  </w:style>
  <w:style w:type="paragraph" w:customStyle="1" w:styleId="E44917A17DC04B6A9D47EDD40F9C976F">
    <w:name w:val="E44917A17DC04B6A9D47EDD40F9C976F"/>
  </w:style>
  <w:style w:type="paragraph" w:customStyle="1" w:styleId="B6EA5720FDE54CC28825A4110CDBF809">
    <w:name w:val="B6EA5720FDE54CC28825A4110CDBF809"/>
  </w:style>
  <w:style w:type="paragraph" w:customStyle="1" w:styleId="813A2D6B06CB4558A4287694C9DBCA23">
    <w:name w:val="813A2D6B06CB4558A4287694C9DBCA23"/>
  </w:style>
  <w:style w:type="paragraph" w:customStyle="1" w:styleId="9763D88C673B477AAFA9EC6041F42279">
    <w:name w:val="9763D88C673B477AAFA9EC6041F42279"/>
  </w:style>
  <w:style w:type="paragraph" w:customStyle="1" w:styleId="39F80895FD794A90B5BF0A58D322DEFD">
    <w:name w:val="39F80895FD794A90B5BF0A58D322DEFD"/>
  </w:style>
  <w:style w:type="paragraph" w:customStyle="1" w:styleId="61554BBD21D941FC9DC5FA930B21F055">
    <w:name w:val="61554BBD21D941FC9DC5FA930B21F055"/>
  </w:style>
  <w:style w:type="paragraph" w:customStyle="1" w:styleId="77C98A49858B4B4ABECC4F49FF2CC9A6">
    <w:name w:val="77C98A49858B4B4ABECC4F49FF2CC9A6"/>
  </w:style>
  <w:style w:type="paragraph" w:customStyle="1" w:styleId="E650A71FB8354DAB94F258CF7F6947BF">
    <w:name w:val="E650A71FB8354DAB94F258CF7F6947BF"/>
  </w:style>
  <w:style w:type="paragraph" w:customStyle="1" w:styleId="E2F1E29437444C32898086F3393AA7EB">
    <w:name w:val="E2F1E29437444C32898086F3393AA7EB"/>
  </w:style>
  <w:style w:type="paragraph" w:customStyle="1" w:styleId="A66482E76470410F97413EFD14D504D41">
    <w:name w:val="A66482E76470410F97413EFD14D504D41"/>
    <w:rsid w:val="00526A5B"/>
    <w:pPr>
      <w:spacing w:after="0" w:line="240" w:lineRule="auto"/>
    </w:pPr>
    <w:rPr>
      <w:lang w:eastAsia="nl-NL"/>
    </w:rPr>
  </w:style>
  <w:style w:type="paragraph" w:customStyle="1" w:styleId="D666D0FBD2C94688BDAAA233E8372E171">
    <w:name w:val="D666D0FBD2C94688BDAAA233E8372E171"/>
    <w:rsid w:val="00526A5B"/>
    <w:pPr>
      <w:spacing w:after="0" w:line="240" w:lineRule="auto"/>
    </w:pPr>
    <w:rPr>
      <w:lang w:eastAsia="nl-NL"/>
    </w:rPr>
  </w:style>
  <w:style w:type="paragraph" w:customStyle="1" w:styleId="147B16CAD07B48528A3ABBCD552729A81">
    <w:name w:val="147B16CAD07B48528A3ABBCD552729A81"/>
    <w:rsid w:val="00526A5B"/>
    <w:pPr>
      <w:spacing w:after="0" w:line="240" w:lineRule="auto"/>
    </w:pPr>
    <w:rPr>
      <w:lang w:eastAsia="nl-NL"/>
    </w:rPr>
  </w:style>
  <w:style w:type="paragraph" w:customStyle="1" w:styleId="12FBAC0AEE554AA1901D50459831641A1">
    <w:name w:val="12FBAC0AEE554AA1901D50459831641A1"/>
    <w:rsid w:val="00526A5B"/>
    <w:pPr>
      <w:spacing w:after="0" w:line="240" w:lineRule="auto"/>
    </w:pPr>
    <w:rPr>
      <w:lang w:eastAsia="nl-NL"/>
    </w:rPr>
  </w:style>
  <w:style w:type="paragraph" w:customStyle="1" w:styleId="71BF99CF920A4788B37BDC039AFC58561">
    <w:name w:val="71BF99CF920A4788B37BDC039AFC58561"/>
    <w:rsid w:val="00526A5B"/>
    <w:pPr>
      <w:spacing w:after="0" w:line="240" w:lineRule="auto"/>
    </w:pPr>
    <w:rPr>
      <w:lang w:eastAsia="nl-NL"/>
    </w:rPr>
  </w:style>
  <w:style w:type="paragraph" w:customStyle="1" w:styleId="745CC69E0055429B8F7BFB110390FFE21">
    <w:name w:val="745CC69E0055429B8F7BFB110390FFE21"/>
    <w:rsid w:val="00526A5B"/>
    <w:pPr>
      <w:spacing w:after="0" w:line="240" w:lineRule="auto"/>
    </w:pPr>
    <w:rPr>
      <w:lang w:eastAsia="nl-NL"/>
    </w:rPr>
  </w:style>
  <w:style w:type="paragraph" w:customStyle="1" w:styleId="EDB60833D25F47E3B848A690962EA3791">
    <w:name w:val="EDB60833D25F47E3B848A690962EA3791"/>
    <w:rsid w:val="00526A5B"/>
    <w:pPr>
      <w:spacing w:after="0" w:line="240" w:lineRule="auto"/>
    </w:pPr>
    <w:rPr>
      <w:lang w:eastAsia="nl-NL"/>
    </w:rPr>
  </w:style>
  <w:style w:type="paragraph" w:customStyle="1" w:styleId="F572EAFFD04F43A1A9CDF9C256E3CEBB1">
    <w:name w:val="F572EAFFD04F43A1A9CDF9C256E3CEBB1"/>
    <w:rsid w:val="00526A5B"/>
    <w:pPr>
      <w:spacing w:after="0" w:line="240" w:lineRule="auto"/>
    </w:pPr>
    <w:rPr>
      <w:lang w:eastAsia="nl-NL"/>
    </w:rPr>
  </w:style>
  <w:style w:type="paragraph" w:customStyle="1" w:styleId="33995030533143C88F2303D9765CBC4D1">
    <w:name w:val="33995030533143C88F2303D9765CBC4D1"/>
    <w:rsid w:val="00526A5B"/>
    <w:pPr>
      <w:spacing w:after="0" w:line="240" w:lineRule="auto"/>
    </w:pPr>
    <w:rPr>
      <w:lang w:eastAsia="nl-NL"/>
    </w:rPr>
  </w:style>
  <w:style w:type="paragraph" w:customStyle="1" w:styleId="AF097A0541B24B1EA233ACC68E031C051">
    <w:name w:val="AF097A0541B24B1EA233ACC68E031C051"/>
    <w:rsid w:val="00526A5B"/>
    <w:pPr>
      <w:spacing w:after="0" w:line="240" w:lineRule="auto"/>
    </w:pPr>
    <w:rPr>
      <w:lang w:eastAsia="nl-NL"/>
    </w:rPr>
  </w:style>
  <w:style w:type="paragraph" w:customStyle="1" w:styleId="A7A704D3AB5B435884D8D698DDFCA3551">
    <w:name w:val="A7A704D3AB5B435884D8D698DDFCA3551"/>
    <w:rsid w:val="00526A5B"/>
    <w:pPr>
      <w:spacing w:after="0" w:line="240" w:lineRule="auto"/>
    </w:pPr>
    <w:rPr>
      <w:lang w:eastAsia="nl-NL"/>
    </w:rPr>
  </w:style>
  <w:style w:type="paragraph" w:customStyle="1" w:styleId="0121AF559D134E3981ADA8D529E120CF1">
    <w:name w:val="0121AF559D134E3981ADA8D529E120CF1"/>
    <w:rsid w:val="00526A5B"/>
    <w:pPr>
      <w:spacing w:after="0" w:line="240" w:lineRule="auto"/>
    </w:pPr>
    <w:rPr>
      <w:lang w:eastAsia="nl-NL"/>
    </w:rPr>
  </w:style>
  <w:style w:type="paragraph" w:customStyle="1" w:styleId="D2C82B67A8334C6F8B845175AF85AC811">
    <w:name w:val="D2C82B67A8334C6F8B845175AF85AC811"/>
    <w:rsid w:val="00526A5B"/>
    <w:pPr>
      <w:spacing w:after="0" w:line="240" w:lineRule="auto"/>
    </w:pPr>
    <w:rPr>
      <w:lang w:eastAsia="nl-NL"/>
    </w:rPr>
  </w:style>
  <w:style w:type="paragraph" w:customStyle="1" w:styleId="480A9441F16F47EBA92643EE7DBBAC891">
    <w:name w:val="480A9441F16F47EBA92643EE7DBBAC891"/>
    <w:rsid w:val="00526A5B"/>
    <w:pPr>
      <w:spacing w:after="0" w:line="240" w:lineRule="auto"/>
    </w:pPr>
    <w:rPr>
      <w:lang w:eastAsia="nl-NL"/>
    </w:rPr>
  </w:style>
  <w:style w:type="paragraph" w:customStyle="1" w:styleId="237E4A5401B2487499F59A713A01F69B1">
    <w:name w:val="237E4A5401B2487499F59A713A01F69B1"/>
    <w:rsid w:val="00526A5B"/>
    <w:pPr>
      <w:spacing w:after="0" w:line="240" w:lineRule="auto"/>
    </w:pPr>
    <w:rPr>
      <w:lang w:eastAsia="nl-NL"/>
    </w:rPr>
  </w:style>
  <w:style w:type="paragraph" w:customStyle="1" w:styleId="EB6B705BC6E84F3A89EBD57D817343BD1">
    <w:name w:val="EB6B705BC6E84F3A89EBD57D817343BD1"/>
    <w:rsid w:val="00526A5B"/>
    <w:pPr>
      <w:spacing w:after="0" w:line="240" w:lineRule="auto"/>
    </w:pPr>
    <w:rPr>
      <w:lang w:eastAsia="nl-NL"/>
    </w:rPr>
  </w:style>
  <w:style w:type="paragraph" w:customStyle="1" w:styleId="3E3AD4852C51442DA0495655378B07031">
    <w:name w:val="3E3AD4852C51442DA0495655378B07031"/>
    <w:rsid w:val="00526A5B"/>
    <w:pPr>
      <w:spacing w:after="0" w:line="240" w:lineRule="auto"/>
    </w:pPr>
    <w:rPr>
      <w:lang w:eastAsia="nl-NL"/>
    </w:rPr>
  </w:style>
  <w:style w:type="paragraph" w:customStyle="1" w:styleId="D4D13CF701CF4B5090E498FF7AA10B181">
    <w:name w:val="D4D13CF701CF4B5090E498FF7AA10B181"/>
    <w:rsid w:val="00526A5B"/>
    <w:pPr>
      <w:spacing w:after="0" w:line="240" w:lineRule="auto"/>
    </w:pPr>
    <w:rPr>
      <w:lang w:eastAsia="nl-NL"/>
    </w:rPr>
  </w:style>
  <w:style w:type="paragraph" w:customStyle="1" w:styleId="928BCA32E15345C1B5A120AA1B5BB2D41">
    <w:name w:val="928BCA32E15345C1B5A120AA1B5BB2D41"/>
    <w:rsid w:val="00526A5B"/>
    <w:pPr>
      <w:spacing w:after="0" w:line="240" w:lineRule="auto"/>
    </w:pPr>
    <w:rPr>
      <w:lang w:eastAsia="nl-NL"/>
    </w:rPr>
  </w:style>
  <w:style w:type="paragraph" w:customStyle="1" w:styleId="204AB388EC56447988D1920A9C82DCE41">
    <w:name w:val="204AB388EC56447988D1920A9C82DCE41"/>
    <w:rsid w:val="00526A5B"/>
    <w:pPr>
      <w:spacing w:after="0" w:line="240" w:lineRule="auto"/>
    </w:pPr>
    <w:rPr>
      <w:lang w:eastAsia="nl-NL"/>
    </w:rPr>
  </w:style>
  <w:style w:type="paragraph" w:customStyle="1" w:styleId="074AB22070094495AA6DF8DD806ACD0B1">
    <w:name w:val="074AB22070094495AA6DF8DD806ACD0B1"/>
    <w:rsid w:val="00526A5B"/>
    <w:pPr>
      <w:spacing w:after="0" w:line="240" w:lineRule="auto"/>
    </w:pPr>
    <w:rPr>
      <w:lang w:eastAsia="nl-NL"/>
    </w:rPr>
  </w:style>
  <w:style w:type="paragraph" w:customStyle="1" w:styleId="09A83815D0834E5C935B76330E2576821">
    <w:name w:val="09A83815D0834E5C935B76330E2576821"/>
    <w:rsid w:val="00526A5B"/>
    <w:pPr>
      <w:spacing w:after="0" w:line="240" w:lineRule="auto"/>
    </w:pPr>
    <w:rPr>
      <w:lang w:eastAsia="nl-NL"/>
    </w:rPr>
  </w:style>
  <w:style w:type="paragraph" w:customStyle="1" w:styleId="B0CDAF074C754D148707748E8A7A999E1">
    <w:name w:val="B0CDAF074C754D148707748E8A7A999E1"/>
    <w:rsid w:val="00526A5B"/>
    <w:pPr>
      <w:spacing w:after="0" w:line="240" w:lineRule="auto"/>
    </w:pPr>
    <w:rPr>
      <w:lang w:eastAsia="nl-NL"/>
    </w:rPr>
  </w:style>
  <w:style w:type="paragraph" w:customStyle="1" w:styleId="9A270033BB5D43888F5BC140D41316E01">
    <w:name w:val="9A270033BB5D43888F5BC140D41316E01"/>
    <w:rsid w:val="00526A5B"/>
    <w:pPr>
      <w:spacing w:after="0" w:line="240" w:lineRule="auto"/>
    </w:pPr>
    <w:rPr>
      <w:lang w:eastAsia="nl-NL"/>
    </w:rPr>
  </w:style>
  <w:style w:type="paragraph" w:customStyle="1" w:styleId="1722C2D2825A468D820D1EB34F9AC49B1">
    <w:name w:val="1722C2D2825A468D820D1EB34F9AC49B1"/>
    <w:rsid w:val="00526A5B"/>
    <w:pPr>
      <w:spacing w:after="0" w:line="240" w:lineRule="auto"/>
    </w:pPr>
    <w:rPr>
      <w:lang w:eastAsia="nl-NL"/>
    </w:rPr>
  </w:style>
  <w:style w:type="paragraph" w:customStyle="1" w:styleId="99E4DAF995DD481DBFDC45A954E47E6E1">
    <w:name w:val="99E4DAF995DD481DBFDC45A954E47E6E1"/>
    <w:rsid w:val="00526A5B"/>
    <w:pPr>
      <w:spacing w:after="0" w:line="240" w:lineRule="auto"/>
    </w:pPr>
    <w:rPr>
      <w:lang w:eastAsia="nl-NL"/>
    </w:rPr>
  </w:style>
  <w:style w:type="paragraph" w:customStyle="1" w:styleId="D4CC748192444A4A98988EE9C6246A5C1">
    <w:name w:val="D4CC748192444A4A98988EE9C6246A5C1"/>
    <w:rsid w:val="00526A5B"/>
    <w:pPr>
      <w:spacing w:after="0" w:line="240" w:lineRule="auto"/>
    </w:pPr>
    <w:rPr>
      <w:lang w:eastAsia="nl-NL"/>
    </w:rPr>
  </w:style>
  <w:style w:type="paragraph" w:customStyle="1" w:styleId="E9A81C93C00D410CB4E7437A072072CE1">
    <w:name w:val="E9A81C93C00D410CB4E7437A072072CE1"/>
    <w:rsid w:val="00526A5B"/>
    <w:pPr>
      <w:spacing w:after="0" w:line="240" w:lineRule="auto"/>
    </w:pPr>
    <w:rPr>
      <w:lang w:eastAsia="nl-NL"/>
    </w:rPr>
  </w:style>
  <w:style w:type="paragraph" w:customStyle="1" w:styleId="E2D3E759B102408CBF5CB8EA6B3A62DC1">
    <w:name w:val="E2D3E759B102408CBF5CB8EA6B3A62DC1"/>
    <w:rsid w:val="00526A5B"/>
    <w:pPr>
      <w:spacing w:after="0" w:line="240" w:lineRule="auto"/>
    </w:pPr>
    <w:rPr>
      <w:lang w:eastAsia="nl-NL"/>
    </w:rPr>
  </w:style>
  <w:style w:type="paragraph" w:customStyle="1" w:styleId="4E33A21A2E334A98A0598BED8E8DB0F81">
    <w:name w:val="4E33A21A2E334A98A0598BED8E8DB0F81"/>
    <w:rsid w:val="00526A5B"/>
    <w:pPr>
      <w:spacing w:after="0" w:line="240" w:lineRule="auto"/>
    </w:pPr>
    <w:rPr>
      <w:lang w:eastAsia="nl-NL"/>
    </w:rPr>
  </w:style>
  <w:style w:type="paragraph" w:customStyle="1" w:styleId="567CF8745D2741D78649EC7A6437DB741">
    <w:name w:val="567CF8745D2741D78649EC7A6437DB741"/>
    <w:rsid w:val="00526A5B"/>
    <w:pPr>
      <w:spacing w:after="0" w:line="240" w:lineRule="auto"/>
    </w:pPr>
    <w:rPr>
      <w:lang w:eastAsia="nl-NL"/>
    </w:rPr>
  </w:style>
  <w:style w:type="paragraph" w:customStyle="1" w:styleId="4A20D030702C416C9F30C0517B488D511">
    <w:name w:val="4A20D030702C416C9F30C0517B488D511"/>
    <w:rsid w:val="00526A5B"/>
    <w:pPr>
      <w:spacing w:after="0" w:line="240" w:lineRule="auto"/>
    </w:pPr>
    <w:rPr>
      <w:lang w:eastAsia="nl-NL"/>
    </w:rPr>
  </w:style>
  <w:style w:type="paragraph" w:customStyle="1" w:styleId="DDDF5D95C6C748B2A5C214002D9C46151">
    <w:name w:val="DDDF5D95C6C748B2A5C214002D9C46151"/>
    <w:rsid w:val="00526A5B"/>
    <w:pPr>
      <w:spacing w:after="0" w:line="240" w:lineRule="auto"/>
    </w:pPr>
    <w:rPr>
      <w:lang w:eastAsia="nl-NL"/>
    </w:rPr>
  </w:style>
  <w:style w:type="paragraph" w:customStyle="1" w:styleId="D3629BC39C91427487F868ED88F81CCC1">
    <w:name w:val="D3629BC39C91427487F868ED88F81CCC1"/>
    <w:rsid w:val="00526A5B"/>
    <w:pPr>
      <w:spacing w:after="0" w:line="240" w:lineRule="auto"/>
    </w:pPr>
    <w:rPr>
      <w:lang w:eastAsia="nl-NL"/>
    </w:rPr>
  </w:style>
  <w:style w:type="paragraph" w:customStyle="1" w:styleId="666CA7C90D704B818F38AAA95D20C3041">
    <w:name w:val="666CA7C90D704B818F38AAA95D20C3041"/>
    <w:rsid w:val="00526A5B"/>
    <w:pPr>
      <w:spacing w:after="0" w:line="240" w:lineRule="auto"/>
    </w:pPr>
    <w:rPr>
      <w:lang w:eastAsia="nl-NL"/>
    </w:rPr>
  </w:style>
  <w:style w:type="paragraph" w:customStyle="1" w:styleId="3369F1103C494B68A8368F9018FE3D071">
    <w:name w:val="3369F1103C494B68A8368F9018FE3D071"/>
    <w:rsid w:val="00526A5B"/>
    <w:pPr>
      <w:spacing w:after="0" w:line="240" w:lineRule="auto"/>
    </w:pPr>
    <w:rPr>
      <w:lang w:eastAsia="nl-NL"/>
    </w:rPr>
  </w:style>
  <w:style w:type="paragraph" w:customStyle="1" w:styleId="9ED252D18A7F4B4EB5AF5FB3889AE3DE1">
    <w:name w:val="9ED252D18A7F4B4EB5AF5FB3889AE3DE1"/>
    <w:rsid w:val="00526A5B"/>
    <w:pPr>
      <w:spacing w:after="0" w:line="240" w:lineRule="auto"/>
    </w:pPr>
    <w:rPr>
      <w:lang w:eastAsia="nl-NL"/>
    </w:rPr>
  </w:style>
  <w:style w:type="paragraph" w:customStyle="1" w:styleId="8540171405354E6EABE2E2326CE59C291">
    <w:name w:val="8540171405354E6EABE2E2326CE59C291"/>
    <w:rsid w:val="00526A5B"/>
    <w:pPr>
      <w:spacing w:after="0" w:line="240" w:lineRule="auto"/>
    </w:pPr>
    <w:rPr>
      <w:lang w:eastAsia="nl-NL"/>
    </w:rPr>
  </w:style>
  <w:style w:type="paragraph" w:customStyle="1" w:styleId="E97CC8434C4943E98681AB0EAFEEE4FE1">
    <w:name w:val="E97CC8434C4943E98681AB0EAFEEE4FE1"/>
    <w:rsid w:val="00526A5B"/>
    <w:pPr>
      <w:spacing w:after="0" w:line="240" w:lineRule="auto"/>
    </w:pPr>
    <w:rPr>
      <w:lang w:eastAsia="nl-NL"/>
    </w:rPr>
  </w:style>
  <w:style w:type="paragraph" w:customStyle="1" w:styleId="CE82878182E743E4A0C73F1776135FFB1">
    <w:name w:val="CE82878182E743E4A0C73F1776135FFB1"/>
    <w:rsid w:val="00526A5B"/>
    <w:pPr>
      <w:spacing w:after="0" w:line="240" w:lineRule="auto"/>
    </w:pPr>
    <w:rPr>
      <w:lang w:eastAsia="nl-NL"/>
    </w:rPr>
  </w:style>
  <w:style w:type="paragraph" w:customStyle="1" w:styleId="097F71982E1F477890B91084734D28931">
    <w:name w:val="097F71982E1F477890B91084734D28931"/>
    <w:rsid w:val="00526A5B"/>
    <w:pPr>
      <w:spacing w:after="0" w:line="240" w:lineRule="auto"/>
    </w:pPr>
    <w:rPr>
      <w:lang w:eastAsia="nl-NL"/>
    </w:rPr>
  </w:style>
  <w:style w:type="paragraph" w:customStyle="1" w:styleId="5870BFC0E4824CB693DA7DA3A530F6BB1">
    <w:name w:val="5870BFC0E4824CB693DA7DA3A530F6BB1"/>
    <w:rsid w:val="00526A5B"/>
    <w:pPr>
      <w:spacing w:after="0" w:line="240" w:lineRule="auto"/>
    </w:pPr>
    <w:rPr>
      <w:lang w:eastAsia="nl-NL"/>
    </w:rPr>
  </w:style>
  <w:style w:type="paragraph" w:customStyle="1" w:styleId="00F02F4048884558B57B2BCFD79550B71">
    <w:name w:val="00F02F4048884558B57B2BCFD79550B71"/>
    <w:rsid w:val="00526A5B"/>
    <w:pPr>
      <w:spacing w:after="0" w:line="240" w:lineRule="auto"/>
    </w:pPr>
    <w:rPr>
      <w:lang w:eastAsia="nl-NL"/>
    </w:rPr>
  </w:style>
  <w:style w:type="paragraph" w:customStyle="1" w:styleId="362A5A2110F8467AA56A3A8A16CE171C1">
    <w:name w:val="362A5A2110F8467AA56A3A8A16CE171C1"/>
    <w:rsid w:val="00526A5B"/>
    <w:pPr>
      <w:spacing w:after="0" w:line="240" w:lineRule="auto"/>
    </w:pPr>
    <w:rPr>
      <w:lang w:eastAsia="nl-NL"/>
    </w:rPr>
  </w:style>
  <w:style w:type="paragraph" w:customStyle="1" w:styleId="2558150013F94C2A8F8AA1DE87159B501">
    <w:name w:val="2558150013F94C2A8F8AA1DE87159B501"/>
    <w:rsid w:val="00526A5B"/>
    <w:pPr>
      <w:spacing w:after="0" w:line="240" w:lineRule="auto"/>
    </w:pPr>
    <w:rPr>
      <w:lang w:eastAsia="nl-NL"/>
    </w:rPr>
  </w:style>
  <w:style w:type="paragraph" w:customStyle="1" w:styleId="73CCB7711DA549AE8437D23FF6DCBE1F1">
    <w:name w:val="73CCB7711DA549AE8437D23FF6DCBE1F1"/>
    <w:rsid w:val="00526A5B"/>
    <w:pPr>
      <w:spacing w:after="0" w:line="240" w:lineRule="auto"/>
    </w:pPr>
    <w:rPr>
      <w:lang w:eastAsia="nl-NL"/>
    </w:rPr>
  </w:style>
  <w:style w:type="paragraph" w:customStyle="1" w:styleId="941B85244CC64A248EEE1A701AD1A9F51">
    <w:name w:val="941B85244CC64A248EEE1A701AD1A9F51"/>
    <w:rsid w:val="00526A5B"/>
    <w:pPr>
      <w:spacing w:after="0" w:line="240" w:lineRule="auto"/>
    </w:pPr>
    <w:rPr>
      <w:lang w:eastAsia="nl-NL"/>
    </w:rPr>
  </w:style>
  <w:style w:type="paragraph" w:customStyle="1" w:styleId="8BD31A982048421ABA2E86B6AFE6A9581">
    <w:name w:val="8BD31A982048421ABA2E86B6AFE6A9581"/>
    <w:rsid w:val="00526A5B"/>
    <w:pPr>
      <w:spacing w:after="0" w:line="240" w:lineRule="auto"/>
    </w:pPr>
    <w:rPr>
      <w:lang w:eastAsia="nl-NL"/>
    </w:rPr>
  </w:style>
  <w:style w:type="paragraph" w:customStyle="1" w:styleId="685A8612418B4730A5BED5200584DA591">
    <w:name w:val="685A8612418B4730A5BED5200584DA591"/>
    <w:rsid w:val="00526A5B"/>
    <w:pPr>
      <w:spacing w:after="0" w:line="240" w:lineRule="auto"/>
      <w:ind w:left="720"/>
      <w:contextualSpacing/>
    </w:pPr>
    <w:rPr>
      <w:lang w:eastAsia="nl-NL"/>
    </w:rPr>
  </w:style>
  <w:style w:type="paragraph" w:customStyle="1" w:styleId="9A7173098970469E9A6322A05ED9F1A61">
    <w:name w:val="9A7173098970469E9A6322A05ED9F1A61"/>
    <w:rsid w:val="00526A5B"/>
    <w:pPr>
      <w:spacing w:after="0" w:line="240" w:lineRule="auto"/>
      <w:ind w:left="720"/>
      <w:contextualSpacing/>
    </w:pPr>
    <w:rPr>
      <w:lang w:eastAsia="nl-NL"/>
    </w:rPr>
  </w:style>
  <w:style w:type="paragraph" w:customStyle="1" w:styleId="77B10AC595AF46BC8C1D530087EEBC791">
    <w:name w:val="77B10AC595AF46BC8C1D530087EEBC791"/>
    <w:rsid w:val="00526A5B"/>
    <w:pPr>
      <w:spacing w:after="0" w:line="240" w:lineRule="auto"/>
    </w:pPr>
    <w:rPr>
      <w:lang w:eastAsia="nl-NL"/>
    </w:rPr>
  </w:style>
  <w:style w:type="paragraph" w:customStyle="1" w:styleId="528EBC042C794706A1968791B810B58B1">
    <w:name w:val="528EBC042C794706A1968791B810B58B1"/>
    <w:rsid w:val="00526A5B"/>
    <w:pPr>
      <w:spacing w:after="0" w:line="240" w:lineRule="auto"/>
    </w:pPr>
    <w:rPr>
      <w:lang w:eastAsia="nl-NL"/>
    </w:rPr>
  </w:style>
  <w:style w:type="paragraph" w:customStyle="1" w:styleId="AD0C45AAB5C341E393FD1FF4C55F00F61">
    <w:name w:val="AD0C45AAB5C341E393FD1FF4C55F00F61"/>
    <w:rsid w:val="00526A5B"/>
    <w:pPr>
      <w:spacing w:after="0" w:line="240" w:lineRule="auto"/>
    </w:pPr>
    <w:rPr>
      <w:lang w:eastAsia="nl-NL"/>
    </w:rPr>
  </w:style>
  <w:style w:type="paragraph" w:customStyle="1" w:styleId="D8CB2DE1C80C49F8916B1EF32044DC1C1">
    <w:name w:val="D8CB2DE1C80C49F8916B1EF32044DC1C1"/>
    <w:rsid w:val="00526A5B"/>
    <w:pPr>
      <w:spacing w:after="0" w:line="240" w:lineRule="auto"/>
    </w:pPr>
    <w:rPr>
      <w:lang w:eastAsia="nl-NL"/>
    </w:rPr>
  </w:style>
  <w:style w:type="paragraph" w:customStyle="1" w:styleId="D9839BBCEC37421B98BDCBCC1C659B841">
    <w:name w:val="D9839BBCEC37421B98BDCBCC1C659B841"/>
    <w:rsid w:val="00526A5B"/>
    <w:pPr>
      <w:spacing w:after="0" w:line="240" w:lineRule="auto"/>
    </w:pPr>
    <w:rPr>
      <w:lang w:eastAsia="nl-NL"/>
    </w:rPr>
  </w:style>
  <w:style w:type="paragraph" w:customStyle="1" w:styleId="442800D140B94267A9E27A6782A1C49B1">
    <w:name w:val="442800D140B94267A9E27A6782A1C49B1"/>
    <w:rsid w:val="00526A5B"/>
    <w:pPr>
      <w:spacing w:after="0" w:line="240" w:lineRule="auto"/>
    </w:pPr>
    <w:rPr>
      <w:lang w:eastAsia="nl-NL"/>
    </w:rPr>
  </w:style>
  <w:style w:type="paragraph" w:customStyle="1" w:styleId="E44917A17DC04B6A9D47EDD40F9C976F1">
    <w:name w:val="E44917A17DC04B6A9D47EDD40F9C976F1"/>
    <w:rsid w:val="00526A5B"/>
    <w:pPr>
      <w:spacing w:after="0" w:line="240" w:lineRule="auto"/>
    </w:pPr>
    <w:rPr>
      <w:lang w:eastAsia="nl-NL"/>
    </w:rPr>
  </w:style>
  <w:style w:type="paragraph" w:customStyle="1" w:styleId="B6EA5720FDE54CC28825A4110CDBF8091">
    <w:name w:val="B6EA5720FDE54CC28825A4110CDBF8091"/>
    <w:rsid w:val="00526A5B"/>
    <w:pPr>
      <w:spacing w:after="0" w:line="240" w:lineRule="auto"/>
    </w:pPr>
    <w:rPr>
      <w:lang w:eastAsia="nl-NL"/>
    </w:rPr>
  </w:style>
  <w:style w:type="paragraph" w:customStyle="1" w:styleId="813A2D6B06CB4558A4287694C9DBCA231">
    <w:name w:val="813A2D6B06CB4558A4287694C9DBCA231"/>
    <w:rsid w:val="00526A5B"/>
    <w:pPr>
      <w:spacing w:after="0" w:line="240" w:lineRule="auto"/>
    </w:pPr>
    <w:rPr>
      <w:lang w:eastAsia="nl-NL"/>
    </w:rPr>
  </w:style>
  <w:style w:type="paragraph" w:customStyle="1" w:styleId="9763D88C673B477AAFA9EC6041F422791">
    <w:name w:val="9763D88C673B477AAFA9EC6041F422791"/>
    <w:rsid w:val="00526A5B"/>
    <w:pPr>
      <w:spacing w:after="0" w:line="240" w:lineRule="auto"/>
    </w:pPr>
    <w:rPr>
      <w:lang w:eastAsia="nl-NL"/>
    </w:rPr>
  </w:style>
  <w:style w:type="paragraph" w:customStyle="1" w:styleId="39F80895FD794A90B5BF0A58D322DEFD1">
    <w:name w:val="39F80895FD794A90B5BF0A58D322DEFD1"/>
    <w:rsid w:val="00526A5B"/>
    <w:pPr>
      <w:spacing w:after="0" w:line="240" w:lineRule="auto"/>
    </w:pPr>
    <w:rPr>
      <w:lang w:eastAsia="nl-NL"/>
    </w:rPr>
  </w:style>
  <w:style w:type="paragraph" w:customStyle="1" w:styleId="61554BBD21D941FC9DC5FA930B21F0551">
    <w:name w:val="61554BBD21D941FC9DC5FA930B21F0551"/>
    <w:rsid w:val="00526A5B"/>
    <w:pPr>
      <w:spacing w:after="0" w:line="240" w:lineRule="auto"/>
    </w:pPr>
    <w:rPr>
      <w:lang w:eastAsia="nl-NL"/>
    </w:rPr>
  </w:style>
  <w:style w:type="paragraph" w:customStyle="1" w:styleId="77C98A49858B4B4ABECC4F49FF2CC9A61">
    <w:name w:val="77C98A49858B4B4ABECC4F49FF2CC9A61"/>
    <w:rsid w:val="00526A5B"/>
    <w:pPr>
      <w:spacing w:after="0" w:line="240" w:lineRule="auto"/>
    </w:pPr>
    <w:rPr>
      <w:lang w:eastAsia="nl-NL"/>
    </w:rPr>
  </w:style>
  <w:style w:type="paragraph" w:customStyle="1" w:styleId="E650A71FB8354DAB94F258CF7F6947BF1">
    <w:name w:val="E650A71FB8354DAB94F258CF7F6947BF1"/>
    <w:rsid w:val="00526A5B"/>
    <w:pPr>
      <w:spacing w:after="0" w:line="240" w:lineRule="auto"/>
    </w:pPr>
    <w:rPr>
      <w:lang w:eastAsia="nl-NL"/>
    </w:rPr>
  </w:style>
  <w:style w:type="paragraph" w:customStyle="1" w:styleId="E2F1E29437444C32898086F3393AA7EB1">
    <w:name w:val="E2F1E29437444C32898086F3393AA7EB1"/>
    <w:rsid w:val="00526A5B"/>
    <w:pPr>
      <w:spacing w:after="0" w:line="240" w:lineRule="auto"/>
    </w:pPr>
    <w:rPr>
      <w:lang w:eastAsia="nl-NL"/>
    </w:rPr>
  </w:style>
  <w:style w:type="paragraph" w:customStyle="1" w:styleId="A66482E76470410F97413EFD14D504D42">
    <w:name w:val="A66482E76470410F97413EFD14D504D42"/>
    <w:rsid w:val="00526A5B"/>
    <w:pPr>
      <w:spacing w:after="0" w:line="240" w:lineRule="auto"/>
    </w:pPr>
    <w:rPr>
      <w:lang w:eastAsia="nl-NL"/>
    </w:rPr>
  </w:style>
  <w:style w:type="paragraph" w:customStyle="1" w:styleId="D666D0FBD2C94688BDAAA233E8372E172">
    <w:name w:val="D666D0FBD2C94688BDAAA233E8372E172"/>
    <w:rsid w:val="00526A5B"/>
    <w:pPr>
      <w:spacing w:after="0" w:line="240" w:lineRule="auto"/>
    </w:pPr>
    <w:rPr>
      <w:lang w:eastAsia="nl-NL"/>
    </w:rPr>
  </w:style>
  <w:style w:type="paragraph" w:customStyle="1" w:styleId="147B16CAD07B48528A3ABBCD552729A82">
    <w:name w:val="147B16CAD07B48528A3ABBCD552729A82"/>
    <w:rsid w:val="00526A5B"/>
    <w:pPr>
      <w:spacing w:after="0" w:line="240" w:lineRule="auto"/>
    </w:pPr>
    <w:rPr>
      <w:lang w:eastAsia="nl-NL"/>
    </w:rPr>
  </w:style>
  <w:style w:type="paragraph" w:customStyle="1" w:styleId="12FBAC0AEE554AA1901D50459831641A2">
    <w:name w:val="12FBAC0AEE554AA1901D50459831641A2"/>
    <w:rsid w:val="00526A5B"/>
    <w:pPr>
      <w:spacing w:after="0" w:line="240" w:lineRule="auto"/>
    </w:pPr>
    <w:rPr>
      <w:lang w:eastAsia="nl-NL"/>
    </w:rPr>
  </w:style>
  <w:style w:type="paragraph" w:customStyle="1" w:styleId="71BF99CF920A4788B37BDC039AFC58562">
    <w:name w:val="71BF99CF920A4788B37BDC039AFC58562"/>
    <w:rsid w:val="00526A5B"/>
    <w:pPr>
      <w:spacing w:after="0" w:line="240" w:lineRule="auto"/>
    </w:pPr>
    <w:rPr>
      <w:lang w:eastAsia="nl-NL"/>
    </w:rPr>
  </w:style>
  <w:style w:type="paragraph" w:customStyle="1" w:styleId="745CC69E0055429B8F7BFB110390FFE22">
    <w:name w:val="745CC69E0055429B8F7BFB110390FFE22"/>
    <w:rsid w:val="00526A5B"/>
    <w:pPr>
      <w:spacing w:after="0" w:line="240" w:lineRule="auto"/>
    </w:pPr>
    <w:rPr>
      <w:lang w:eastAsia="nl-NL"/>
    </w:rPr>
  </w:style>
  <w:style w:type="paragraph" w:customStyle="1" w:styleId="EDB60833D25F47E3B848A690962EA3792">
    <w:name w:val="EDB60833D25F47E3B848A690962EA3792"/>
    <w:rsid w:val="00526A5B"/>
    <w:pPr>
      <w:spacing w:after="0" w:line="240" w:lineRule="auto"/>
    </w:pPr>
    <w:rPr>
      <w:lang w:eastAsia="nl-NL"/>
    </w:rPr>
  </w:style>
  <w:style w:type="paragraph" w:customStyle="1" w:styleId="F572EAFFD04F43A1A9CDF9C256E3CEBB2">
    <w:name w:val="F572EAFFD04F43A1A9CDF9C256E3CEBB2"/>
    <w:rsid w:val="00526A5B"/>
    <w:pPr>
      <w:spacing w:after="0" w:line="240" w:lineRule="auto"/>
    </w:pPr>
    <w:rPr>
      <w:lang w:eastAsia="nl-NL"/>
    </w:rPr>
  </w:style>
  <w:style w:type="paragraph" w:customStyle="1" w:styleId="33995030533143C88F2303D9765CBC4D2">
    <w:name w:val="33995030533143C88F2303D9765CBC4D2"/>
    <w:rsid w:val="00526A5B"/>
    <w:pPr>
      <w:spacing w:after="0" w:line="240" w:lineRule="auto"/>
    </w:pPr>
    <w:rPr>
      <w:lang w:eastAsia="nl-NL"/>
    </w:rPr>
  </w:style>
  <w:style w:type="paragraph" w:customStyle="1" w:styleId="AF097A0541B24B1EA233ACC68E031C052">
    <w:name w:val="AF097A0541B24B1EA233ACC68E031C052"/>
    <w:rsid w:val="00526A5B"/>
    <w:pPr>
      <w:spacing w:after="0" w:line="240" w:lineRule="auto"/>
    </w:pPr>
    <w:rPr>
      <w:lang w:eastAsia="nl-NL"/>
    </w:rPr>
  </w:style>
  <w:style w:type="paragraph" w:customStyle="1" w:styleId="A7A704D3AB5B435884D8D698DDFCA3552">
    <w:name w:val="A7A704D3AB5B435884D8D698DDFCA3552"/>
    <w:rsid w:val="00526A5B"/>
    <w:pPr>
      <w:spacing w:after="0" w:line="240" w:lineRule="auto"/>
    </w:pPr>
    <w:rPr>
      <w:lang w:eastAsia="nl-NL"/>
    </w:rPr>
  </w:style>
  <w:style w:type="paragraph" w:customStyle="1" w:styleId="0121AF559D134E3981ADA8D529E120CF2">
    <w:name w:val="0121AF559D134E3981ADA8D529E120CF2"/>
    <w:rsid w:val="00526A5B"/>
    <w:pPr>
      <w:spacing w:after="0" w:line="240" w:lineRule="auto"/>
    </w:pPr>
    <w:rPr>
      <w:lang w:eastAsia="nl-NL"/>
    </w:rPr>
  </w:style>
  <w:style w:type="paragraph" w:customStyle="1" w:styleId="D2C82B67A8334C6F8B845175AF85AC812">
    <w:name w:val="D2C82B67A8334C6F8B845175AF85AC812"/>
    <w:rsid w:val="00526A5B"/>
    <w:pPr>
      <w:spacing w:after="0" w:line="240" w:lineRule="auto"/>
    </w:pPr>
    <w:rPr>
      <w:lang w:eastAsia="nl-NL"/>
    </w:rPr>
  </w:style>
  <w:style w:type="paragraph" w:customStyle="1" w:styleId="480A9441F16F47EBA92643EE7DBBAC892">
    <w:name w:val="480A9441F16F47EBA92643EE7DBBAC892"/>
    <w:rsid w:val="00526A5B"/>
    <w:pPr>
      <w:spacing w:after="0" w:line="240" w:lineRule="auto"/>
    </w:pPr>
    <w:rPr>
      <w:lang w:eastAsia="nl-NL"/>
    </w:rPr>
  </w:style>
  <w:style w:type="paragraph" w:customStyle="1" w:styleId="237E4A5401B2487499F59A713A01F69B2">
    <w:name w:val="237E4A5401B2487499F59A713A01F69B2"/>
    <w:rsid w:val="00526A5B"/>
    <w:pPr>
      <w:spacing w:after="0" w:line="240" w:lineRule="auto"/>
    </w:pPr>
    <w:rPr>
      <w:lang w:eastAsia="nl-NL"/>
    </w:rPr>
  </w:style>
  <w:style w:type="paragraph" w:customStyle="1" w:styleId="EB6B705BC6E84F3A89EBD57D817343BD2">
    <w:name w:val="EB6B705BC6E84F3A89EBD57D817343BD2"/>
    <w:rsid w:val="00526A5B"/>
    <w:pPr>
      <w:spacing w:after="0" w:line="240" w:lineRule="auto"/>
    </w:pPr>
    <w:rPr>
      <w:lang w:eastAsia="nl-NL"/>
    </w:rPr>
  </w:style>
  <w:style w:type="paragraph" w:customStyle="1" w:styleId="3E3AD4852C51442DA0495655378B07032">
    <w:name w:val="3E3AD4852C51442DA0495655378B07032"/>
    <w:rsid w:val="00526A5B"/>
    <w:pPr>
      <w:spacing w:after="0" w:line="240" w:lineRule="auto"/>
    </w:pPr>
    <w:rPr>
      <w:lang w:eastAsia="nl-NL"/>
    </w:rPr>
  </w:style>
  <w:style w:type="paragraph" w:customStyle="1" w:styleId="D4D13CF701CF4B5090E498FF7AA10B182">
    <w:name w:val="D4D13CF701CF4B5090E498FF7AA10B182"/>
    <w:rsid w:val="00526A5B"/>
    <w:pPr>
      <w:spacing w:after="0" w:line="240" w:lineRule="auto"/>
    </w:pPr>
    <w:rPr>
      <w:lang w:eastAsia="nl-NL"/>
    </w:rPr>
  </w:style>
  <w:style w:type="paragraph" w:customStyle="1" w:styleId="928BCA32E15345C1B5A120AA1B5BB2D42">
    <w:name w:val="928BCA32E15345C1B5A120AA1B5BB2D42"/>
    <w:rsid w:val="00526A5B"/>
    <w:pPr>
      <w:spacing w:after="0" w:line="240" w:lineRule="auto"/>
    </w:pPr>
    <w:rPr>
      <w:lang w:eastAsia="nl-NL"/>
    </w:rPr>
  </w:style>
  <w:style w:type="paragraph" w:customStyle="1" w:styleId="204AB388EC56447988D1920A9C82DCE42">
    <w:name w:val="204AB388EC56447988D1920A9C82DCE42"/>
    <w:rsid w:val="00526A5B"/>
    <w:pPr>
      <w:spacing w:after="0" w:line="240" w:lineRule="auto"/>
    </w:pPr>
    <w:rPr>
      <w:lang w:eastAsia="nl-NL"/>
    </w:rPr>
  </w:style>
  <w:style w:type="paragraph" w:customStyle="1" w:styleId="074AB22070094495AA6DF8DD806ACD0B2">
    <w:name w:val="074AB22070094495AA6DF8DD806ACD0B2"/>
    <w:rsid w:val="00526A5B"/>
    <w:pPr>
      <w:spacing w:after="0" w:line="240" w:lineRule="auto"/>
    </w:pPr>
    <w:rPr>
      <w:lang w:eastAsia="nl-NL"/>
    </w:rPr>
  </w:style>
  <w:style w:type="paragraph" w:customStyle="1" w:styleId="09A83815D0834E5C935B76330E2576822">
    <w:name w:val="09A83815D0834E5C935B76330E2576822"/>
    <w:rsid w:val="00526A5B"/>
    <w:pPr>
      <w:spacing w:after="0" w:line="240" w:lineRule="auto"/>
    </w:pPr>
    <w:rPr>
      <w:lang w:eastAsia="nl-NL"/>
    </w:rPr>
  </w:style>
  <w:style w:type="paragraph" w:customStyle="1" w:styleId="B0CDAF074C754D148707748E8A7A999E2">
    <w:name w:val="B0CDAF074C754D148707748E8A7A999E2"/>
    <w:rsid w:val="00526A5B"/>
    <w:pPr>
      <w:spacing w:after="0" w:line="240" w:lineRule="auto"/>
    </w:pPr>
    <w:rPr>
      <w:lang w:eastAsia="nl-NL"/>
    </w:rPr>
  </w:style>
  <w:style w:type="paragraph" w:customStyle="1" w:styleId="9A270033BB5D43888F5BC140D41316E02">
    <w:name w:val="9A270033BB5D43888F5BC140D41316E02"/>
    <w:rsid w:val="00526A5B"/>
    <w:pPr>
      <w:spacing w:after="0" w:line="240" w:lineRule="auto"/>
    </w:pPr>
    <w:rPr>
      <w:lang w:eastAsia="nl-NL"/>
    </w:rPr>
  </w:style>
  <w:style w:type="paragraph" w:customStyle="1" w:styleId="1722C2D2825A468D820D1EB34F9AC49B2">
    <w:name w:val="1722C2D2825A468D820D1EB34F9AC49B2"/>
    <w:rsid w:val="00526A5B"/>
    <w:pPr>
      <w:spacing w:after="0" w:line="240" w:lineRule="auto"/>
    </w:pPr>
    <w:rPr>
      <w:lang w:eastAsia="nl-NL"/>
    </w:rPr>
  </w:style>
  <w:style w:type="paragraph" w:customStyle="1" w:styleId="99E4DAF995DD481DBFDC45A954E47E6E2">
    <w:name w:val="99E4DAF995DD481DBFDC45A954E47E6E2"/>
    <w:rsid w:val="00526A5B"/>
    <w:pPr>
      <w:spacing w:after="0" w:line="240" w:lineRule="auto"/>
    </w:pPr>
    <w:rPr>
      <w:lang w:eastAsia="nl-NL"/>
    </w:rPr>
  </w:style>
  <w:style w:type="paragraph" w:customStyle="1" w:styleId="D4CC748192444A4A98988EE9C6246A5C2">
    <w:name w:val="D4CC748192444A4A98988EE9C6246A5C2"/>
    <w:rsid w:val="00526A5B"/>
    <w:pPr>
      <w:spacing w:after="0" w:line="240" w:lineRule="auto"/>
    </w:pPr>
    <w:rPr>
      <w:lang w:eastAsia="nl-NL"/>
    </w:rPr>
  </w:style>
  <w:style w:type="paragraph" w:customStyle="1" w:styleId="E9A81C93C00D410CB4E7437A072072CE2">
    <w:name w:val="E9A81C93C00D410CB4E7437A072072CE2"/>
    <w:rsid w:val="00526A5B"/>
    <w:pPr>
      <w:spacing w:after="0" w:line="240" w:lineRule="auto"/>
    </w:pPr>
    <w:rPr>
      <w:lang w:eastAsia="nl-NL"/>
    </w:rPr>
  </w:style>
  <w:style w:type="paragraph" w:customStyle="1" w:styleId="E2D3E759B102408CBF5CB8EA6B3A62DC2">
    <w:name w:val="E2D3E759B102408CBF5CB8EA6B3A62DC2"/>
    <w:rsid w:val="00526A5B"/>
    <w:pPr>
      <w:spacing w:after="0" w:line="240" w:lineRule="auto"/>
    </w:pPr>
    <w:rPr>
      <w:lang w:eastAsia="nl-NL"/>
    </w:rPr>
  </w:style>
  <w:style w:type="paragraph" w:customStyle="1" w:styleId="4E33A21A2E334A98A0598BED8E8DB0F82">
    <w:name w:val="4E33A21A2E334A98A0598BED8E8DB0F82"/>
    <w:rsid w:val="00526A5B"/>
    <w:pPr>
      <w:spacing w:after="0" w:line="240" w:lineRule="auto"/>
    </w:pPr>
    <w:rPr>
      <w:lang w:eastAsia="nl-NL"/>
    </w:rPr>
  </w:style>
  <w:style w:type="paragraph" w:customStyle="1" w:styleId="567CF8745D2741D78649EC7A6437DB742">
    <w:name w:val="567CF8745D2741D78649EC7A6437DB742"/>
    <w:rsid w:val="00526A5B"/>
    <w:pPr>
      <w:spacing w:after="0" w:line="240" w:lineRule="auto"/>
    </w:pPr>
    <w:rPr>
      <w:lang w:eastAsia="nl-NL"/>
    </w:rPr>
  </w:style>
  <w:style w:type="paragraph" w:customStyle="1" w:styleId="4A20D030702C416C9F30C0517B488D512">
    <w:name w:val="4A20D030702C416C9F30C0517B488D512"/>
    <w:rsid w:val="00526A5B"/>
    <w:pPr>
      <w:spacing w:after="0" w:line="240" w:lineRule="auto"/>
    </w:pPr>
    <w:rPr>
      <w:lang w:eastAsia="nl-NL"/>
    </w:rPr>
  </w:style>
  <w:style w:type="paragraph" w:customStyle="1" w:styleId="DDDF5D95C6C748B2A5C214002D9C46152">
    <w:name w:val="DDDF5D95C6C748B2A5C214002D9C46152"/>
    <w:rsid w:val="00526A5B"/>
    <w:pPr>
      <w:spacing w:after="0" w:line="240" w:lineRule="auto"/>
    </w:pPr>
    <w:rPr>
      <w:lang w:eastAsia="nl-NL"/>
    </w:rPr>
  </w:style>
  <w:style w:type="paragraph" w:customStyle="1" w:styleId="D3629BC39C91427487F868ED88F81CCC2">
    <w:name w:val="D3629BC39C91427487F868ED88F81CCC2"/>
    <w:rsid w:val="00526A5B"/>
    <w:pPr>
      <w:spacing w:after="0" w:line="240" w:lineRule="auto"/>
    </w:pPr>
    <w:rPr>
      <w:lang w:eastAsia="nl-NL"/>
    </w:rPr>
  </w:style>
  <w:style w:type="paragraph" w:customStyle="1" w:styleId="666CA7C90D704B818F38AAA95D20C3042">
    <w:name w:val="666CA7C90D704B818F38AAA95D20C3042"/>
    <w:rsid w:val="00526A5B"/>
    <w:pPr>
      <w:spacing w:after="0" w:line="240" w:lineRule="auto"/>
    </w:pPr>
    <w:rPr>
      <w:lang w:eastAsia="nl-NL"/>
    </w:rPr>
  </w:style>
  <w:style w:type="paragraph" w:customStyle="1" w:styleId="3369F1103C494B68A8368F9018FE3D072">
    <w:name w:val="3369F1103C494B68A8368F9018FE3D072"/>
    <w:rsid w:val="00526A5B"/>
    <w:pPr>
      <w:spacing w:after="0" w:line="240" w:lineRule="auto"/>
    </w:pPr>
    <w:rPr>
      <w:lang w:eastAsia="nl-NL"/>
    </w:rPr>
  </w:style>
  <w:style w:type="paragraph" w:customStyle="1" w:styleId="9ED252D18A7F4B4EB5AF5FB3889AE3DE2">
    <w:name w:val="9ED252D18A7F4B4EB5AF5FB3889AE3DE2"/>
    <w:rsid w:val="00526A5B"/>
    <w:pPr>
      <w:spacing w:after="0" w:line="240" w:lineRule="auto"/>
    </w:pPr>
    <w:rPr>
      <w:lang w:eastAsia="nl-NL"/>
    </w:rPr>
  </w:style>
  <w:style w:type="paragraph" w:customStyle="1" w:styleId="8540171405354E6EABE2E2326CE59C292">
    <w:name w:val="8540171405354E6EABE2E2326CE59C292"/>
    <w:rsid w:val="00526A5B"/>
    <w:pPr>
      <w:spacing w:after="0" w:line="240" w:lineRule="auto"/>
    </w:pPr>
    <w:rPr>
      <w:lang w:eastAsia="nl-NL"/>
    </w:rPr>
  </w:style>
  <w:style w:type="paragraph" w:customStyle="1" w:styleId="E97CC8434C4943E98681AB0EAFEEE4FE2">
    <w:name w:val="E97CC8434C4943E98681AB0EAFEEE4FE2"/>
    <w:rsid w:val="00526A5B"/>
    <w:pPr>
      <w:spacing w:after="0" w:line="240" w:lineRule="auto"/>
    </w:pPr>
    <w:rPr>
      <w:lang w:eastAsia="nl-NL"/>
    </w:rPr>
  </w:style>
  <w:style w:type="paragraph" w:customStyle="1" w:styleId="CE82878182E743E4A0C73F1776135FFB2">
    <w:name w:val="CE82878182E743E4A0C73F1776135FFB2"/>
    <w:rsid w:val="00526A5B"/>
    <w:pPr>
      <w:spacing w:after="0" w:line="240" w:lineRule="auto"/>
    </w:pPr>
    <w:rPr>
      <w:lang w:eastAsia="nl-NL"/>
    </w:rPr>
  </w:style>
  <w:style w:type="paragraph" w:customStyle="1" w:styleId="097F71982E1F477890B91084734D28932">
    <w:name w:val="097F71982E1F477890B91084734D28932"/>
    <w:rsid w:val="00526A5B"/>
    <w:pPr>
      <w:spacing w:after="0" w:line="240" w:lineRule="auto"/>
    </w:pPr>
    <w:rPr>
      <w:lang w:eastAsia="nl-NL"/>
    </w:rPr>
  </w:style>
  <w:style w:type="paragraph" w:customStyle="1" w:styleId="5870BFC0E4824CB693DA7DA3A530F6BB2">
    <w:name w:val="5870BFC0E4824CB693DA7DA3A530F6BB2"/>
    <w:rsid w:val="00526A5B"/>
    <w:pPr>
      <w:spacing w:after="0" w:line="240" w:lineRule="auto"/>
    </w:pPr>
    <w:rPr>
      <w:lang w:eastAsia="nl-NL"/>
    </w:rPr>
  </w:style>
  <w:style w:type="paragraph" w:customStyle="1" w:styleId="00F02F4048884558B57B2BCFD79550B72">
    <w:name w:val="00F02F4048884558B57B2BCFD79550B72"/>
    <w:rsid w:val="00526A5B"/>
    <w:pPr>
      <w:spacing w:after="0" w:line="240" w:lineRule="auto"/>
    </w:pPr>
    <w:rPr>
      <w:lang w:eastAsia="nl-NL"/>
    </w:rPr>
  </w:style>
  <w:style w:type="paragraph" w:customStyle="1" w:styleId="362A5A2110F8467AA56A3A8A16CE171C2">
    <w:name w:val="362A5A2110F8467AA56A3A8A16CE171C2"/>
    <w:rsid w:val="00526A5B"/>
    <w:pPr>
      <w:spacing w:after="0" w:line="240" w:lineRule="auto"/>
    </w:pPr>
    <w:rPr>
      <w:lang w:eastAsia="nl-NL"/>
    </w:rPr>
  </w:style>
  <w:style w:type="paragraph" w:customStyle="1" w:styleId="2558150013F94C2A8F8AA1DE87159B502">
    <w:name w:val="2558150013F94C2A8F8AA1DE87159B502"/>
    <w:rsid w:val="00526A5B"/>
    <w:pPr>
      <w:spacing w:after="0" w:line="240" w:lineRule="auto"/>
    </w:pPr>
    <w:rPr>
      <w:lang w:eastAsia="nl-NL"/>
    </w:rPr>
  </w:style>
  <w:style w:type="paragraph" w:customStyle="1" w:styleId="73CCB7711DA549AE8437D23FF6DCBE1F2">
    <w:name w:val="73CCB7711DA549AE8437D23FF6DCBE1F2"/>
    <w:rsid w:val="00526A5B"/>
    <w:pPr>
      <w:spacing w:after="0" w:line="240" w:lineRule="auto"/>
    </w:pPr>
    <w:rPr>
      <w:lang w:eastAsia="nl-NL"/>
    </w:rPr>
  </w:style>
  <w:style w:type="paragraph" w:customStyle="1" w:styleId="941B85244CC64A248EEE1A701AD1A9F52">
    <w:name w:val="941B85244CC64A248EEE1A701AD1A9F52"/>
    <w:rsid w:val="00526A5B"/>
    <w:pPr>
      <w:spacing w:after="0" w:line="240" w:lineRule="auto"/>
    </w:pPr>
    <w:rPr>
      <w:lang w:eastAsia="nl-NL"/>
    </w:rPr>
  </w:style>
  <w:style w:type="paragraph" w:customStyle="1" w:styleId="8BD31A982048421ABA2E86B6AFE6A9582">
    <w:name w:val="8BD31A982048421ABA2E86B6AFE6A9582"/>
    <w:rsid w:val="00526A5B"/>
    <w:pPr>
      <w:spacing w:after="0" w:line="240" w:lineRule="auto"/>
    </w:pPr>
    <w:rPr>
      <w:lang w:eastAsia="nl-NL"/>
    </w:rPr>
  </w:style>
  <w:style w:type="paragraph" w:customStyle="1" w:styleId="685A8612418B4730A5BED5200584DA592">
    <w:name w:val="685A8612418B4730A5BED5200584DA592"/>
    <w:rsid w:val="00526A5B"/>
    <w:pPr>
      <w:spacing w:after="0" w:line="240" w:lineRule="auto"/>
      <w:ind w:left="720"/>
      <w:contextualSpacing/>
    </w:pPr>
    <w:rPr>
      <w:lang w:eastAsia="nl-NL"/>
    </w:rPr>
  </w:style>
  <w:style w:type="paragraph" w:customStyle="1" w:styleId="9A7173098970469E9A6322A05ED9F1A62">
    <w:name w:val="9A7173098970469E9A6322A05ED9F1A62"/>
    <w:rsid w:val="00526A5B"/>
    <w:pPr>
      <w:spacing w:after="0" w:line="240" w:lineRule="auto"/>
      <w:ind w:left="720"/>
      <w:contextualSpacing/>
    </w:pPr>
    <w:rPr>
      <w:lang w:eastAsia="nl-NL"/>
    </w:rPr>
  </w:style>
  <w:style w:type="paragraph" w:customStyle="1" w:styleId="77B10AC595AF46BC8C1D530087EEBC792">
    <w:name w:val="77B10AC595AF46BC8C1D530087EEBC792"/>
    <w:rsid w:val="00526A5B"/>
    <w:pPr>
      <w:spacing w:after="0" w:line="240" w:lineRule="auto"/>
    </w:pPr>
    <w:rPr>
      <w:lang w:eastAsia="nl-NL"/>
    </w:rPr>
  </w:style>
  <w:style w:type="paragraph" w:customStyle="1" w:styleId="528EBC042C794706A1968791B810B58B2">
    <w:name w:val="528EBC042C794706A1968791B810B58B2"/>
    <w:rsid w:val="00526A5B"/>
    <w:pPr>
      <w:spacing w:after="0" w:line="240" w:lineRule="auto"/>
    </w:pPr>
    <w:rPr>
      <w:lang w:eastAsia="nl-NL"/>
    </w:rPr>
  </w:style>
  <w:style w:type="paragraph" w:customStyle="1" w:styleId="AD0C45AAB5C341E393FD1FF4C55F00F62">
    <w:name w:val="AD0C45AAB5C341E393FD1FF4C55F00F62"/>
    <w:rsid w:val="00526A5B"/>
    <w:pPr>
      <w:spacing w:after="0" w:line="240" w:lineRule="auto"/>
    </w:pPr>
    <w:rPr>
      <w:lang w:eastAsia="nl-NL"/>
    </w:rPr>
  </w:style>
  <w:style w:type="paragraph" w:customStyle="1" w:styleId="D8CB2DE1C80C49F8916B1EF32044DC1C2">
    <w:name w:val="D8CB2DE1C80C49F8916B1EF32044DC1C2"/>
    <w:rsid w:val="00526A5B"/>
    <w:pPr>
      <w:spacing w:after="0" w:line="240" w:lineRule="auto"/>
    </w:pPr>
    <w:rPr>
      <w:lang w:eastAsia="nl-NL"/>
    </w:rPr>
  </w:style>
  <w:style w:type="paragraph" w:customStyle="1" w:styleId="D9839BBCEC37421B98BDCBCC1C659B842">
    <w:name w:val="D9839BBCEC37421B98BDCBCC1C659B842"/>
    <w:rsid w:val="00526A5B"/>
    <w:pPr>
      <w:spacing w:after="0" w:line="240" w:lineRule="auto"/>
    </w:pPr>
    <w:rPr>
      <w:lang w:eastAsia="nl-NL"/>
    </w:rPr>
  </w:style>
  <w:style w:type="paragraph" w:customStyle="1" w:styleId="442800D140B94267A9E27A6782A1C49B2">
    <w:name w:val="442800D140B94267A9E27A6782A1C49B2"/>
    <w:rsid w:val="00526A5B"/>
    <w:pPr>
      <w:spacing w:after="0" w:line="240" w:lineRule="auto"/>
    </w:pPr>
    <w:rPr>
      <w:lang w:eastAsia="nl-NL"/>
    </w:rPr>
  </w:style>
  <w:style w:type="paragraph" w:customStyle="1" w:styleId="E44917A17DC04B6A9D47EDD40F9C976F2">
    <w:name w:val="E44917A17DC04B6A9D47EDD40F9C976F2"/>
    <w:rsid w:val="00526A5B"/>
    <w:pPr>
      <w:spacing w:after="0" w:line="240" w:lineRule="auto"/>
    </w:pPr>
    <w:rPr>
      <w:lang w:eastAsia="nl-NL"/>
    </w:rPr>
  </w:style>
  <w:style w:type="paragraph" w:customStyle="1" w:styleId="B6EA5720FDE54CC28825A4110CDBF8092">
    <w:name w:val="B6EA5720FDE54CC28825A4110CDBF8092"/>
    <w:rsid w:val="00526A5B"/>
    <w:pPr>
      <w:spacing w:after="0" w:line="240" w:lineRule="auto"/>
    </w:pPr>
    <w:rPr>
      <w:lang w:eastAsia="nl-NL"/>
    </w:rPr>
  </w:style>
  <w:style w:type="paragraph" w:customStyle="1" w:styleId="813A2D6B06CB4558A4287694C9DBCA232">
    <w:name w:val="813A2D6B06CB4558A4287694C9DBCA232"/>
    <w:rsid w:val="00526A5B"/>
    <w:pPr>
      <w:spacing w:after="0" w:line="240" w:lineRule="auto"/>
    </w:pPr>
    <w:rPr>
      <w:lang w:eastAsia="nl-NL"/>
    </w:rPr>
  </w:style>
  <w:style w:type="paragraph" w:customStyle="1" w:styleId="9763D88C673B477AAFA9EC6041F422792">
    <w:name w:val="9763D88C673B477AAFA9EC6041F422792"/>
    <w:rsid w:val="00526A5B"/>
    <w:pPr>
      <w:spacing w:after="0" w:line="240" w:lineRule="auto"/>
    </w:pPr>
    <w:rPr>
      <w:lang w:eastAsia="nl-NL"/>
    </w:rPr>
  </w:style>
  <w:style w:type="paragraph" w:customStyle="1" w:styleId="39F80895FD794A90B5BF0A58D322DEFD2">
    <w:name w:val="39F80895FD794A90B5BF0A58D322DEFD2"/>
    <w:rsid w:val="00526A5B"/>
    <w:pPr>
      <w:spacing w:after="0" w:line="240" w:lineRule="auto"/>
    </w:pPr>
    <w:rPr>
      <w:lang w:eastAsia="nl-NL"/>
    </w:rPr>
  </w:style>
  <w:style w:type="paragraph" w:customStyle="1" w:styleId="61554BBD21D941FC9DC5FA930B21F0552">
    <w:name w:val="61554BBD21D941FC9DC5FA930B21F0552"/>
    <w:rsid w:val="00526A5B"/>
    <w:pPr>
      <w:spacing w:after="0" w:line="240" w:lineRule="auto"/>
    </w:pPr>
    <w:rPr>
      <w:lang w:eastAsia="nl-NL"/>
    </w:rPr>
  </w:style>
  <w:style w:type="paragraph" w:customStyle="1" w:styleId="77C98A49858B4B4ABECC4F49FF2CC9A62">
    <w:name w:val="77C98A49858B4B4ABECC4F49FF2CC9A62"/>
    <w:rsid w:val="00526A5B"/>
    <w:pPr>
      <w:spacing w:after="0" w:line="240" w:lineRule="auto"/>
    </w:pPr>
    <w:rPr>
      <w:lang w:eastAsia="nl-NL"/>
    </w:rPr>
  </w:style>
  <w:style w:type="paragraph" w:customStyle="1" w:styleId="E650A71FB8354DAB94F258CF7F6947BF2">
    <w:name w:val="E650A71FB8354DAB94F258CF7F6947BF2"/>
    <w:rsid w:val="00526A5B"/>
    <w:pPr>
      <w:spacing w:after="0" w:line="240" w:lineRule="auto"/>
    </w:pPr>
    <w:rPr>
      <w:lang w:eastAsia="nl-NL"/>
    </w:rPr>
  </w:style>
  <w:style w:type="paragraph" w:customStyle="1" w:styleId="E2F1E29437444C32898086F3393AA7EB2">
    <w:name w:val="E2F1E29437444C32898086F3393AA7EB2"/>
    <w:rsid w:val="00526A5B"/>
    <w:pPr>
      <w:spacing w:after="0" w:line="240" w:lineRule="auto"/>
    </w:pPr>
    <w:rPr>
      <w:lang w:eastAsia="nl-NL"/>
    </w:rPr>
  </w:style>
  <w:style w:type="paragraph" w:customStyle="1" w:styleId="A66482E76470410F97413EFD14D504D43">
    <w:name w:val="A66482E76470410F97413EFD14D504D43"/>
    <w:rsid w:val="00526A5B"/>
    <w:pPr>
      <w:spacing w:after="0" w:line="240" w:lineRule="auto"/>
    </w:pPr>
    <w:rPr>
      <w:lang w:eastAsia="nl-NL"/>
    </w:rPr>
  </w:style>
  <w:style w:type="paragraph" w:customStyle="1" w:styleId="D666D0FBD2C94688BDAAA233E8372E173">
    <w:name w:val="D666D0FBD2C94688BDAAA233E8372E173"/>
    <w:rsid w:val="00526A5B"/>
    <w:pPr>
      <w:spacing w:after="0" w:line="240" w:lineRule="auto"/>
    </w:pPr>
    <w:rPr>
      <w:lang w:eastAsia="nl-NL"/>
    </w:rPr>
  </w:style>
  <w:style w:type="paragraph" w:customStyle="1" w:styleId="147B16CAD07B48528A3ABBCD552729A83">
    <w:name w:val="147B16CAD07B48528A3ABBCD552729A83"/>
    <w:rsid w:val="00526A5B"/>
    <w:pPr>
      <w:spacing w:after="0" w:line="240" w:lineRule="auto"/>
    </w:pPr>
    <w:rPr>
      <w:lang w:eastAsia="nl-NL"/>
    </w:rPr>
  </w:style>
  <w:style w:type="paragraph" w:customStyle="1" w:styleId="12FBAC0AEE554AA1901D50459831641A3">
    <w:name w:val="12FBAC0AEE554AA1901D50459831641A3"/>
    <w:rsid w:val="00526A5B"/>
    <w:pPr>
      <w:spacing w:after="0" w:line="240" w:lineRule="auto"/>
    </w:pPr>
    <w:rPr>
      <w:lang w:eastAsia="nl-NL"/>
    </w:rPr>
  </w:style>
  <w:style w:type="paragraph" w:customStyle="1" w:styleId="71BF99CF920A4788B37BDC039AFC58563">
    <w:name w:val="71BF99CF920A4788B37BDC039AFC58563"/>
    <w:rsid w:val="00526A5B"/>
    <w:pPr>
      <w:spacing w:after="0" w:line="240" w:lineRule="auto"/>
    </w:pPr>
    <w:rPr>
      <w:lang w:eastAsia="nl-NL"/>
    </w:rPr>
  </w:style>
  <w:style w:type="paragraph" w:customStyle="1" w:styleId="745CC69E0055429B8F7BFB110390FFE23">
    <w:name w:val="745CC69E0055429B8F7BFB110390FFE23"/>
    <w:rsid w:val="00526A5B"/>
    <w:pPr>
      <w:spacing w:after="0" w:line="240" w:lineRule="auto"/>
    </w:pPr>
    <w:rPr>
      <w:lang w:eastAsia="nl-NL"/>
    </w:rPr>
  </w:style>
  <w:style w:type="paragraph" w:customStyle="1" w:styleId="EDB60833D25F47E3B848A690962EA3793">
    <w:name w:val="EDB60833D25F47E3B848A690962EA3793"/>
    <w:rsid w:val="00526A5B"/>
    <w:pPr>
      <w:spacing w:after="0" w:line="240" w:lineRule="auto"/>
    </w:pPr>
    <w:rPr>
      <w:lang w:eastAsia="nl-NL"/>
    </w:rPr>
  </w:style>
  <w:style w:type="paragraph" w:customStyle="1" w:styleId="F572EAFFD04F43A1A9CDF9C256E3CEBB3">
    <w:name w:val="F572EAFFD04F43A1A9CDF9C256E3CEBB3"/>
    <w:rsid w:val="00526A5B"/>
    <w:pPr>
      <w:spacing w:after="0" w:line="240" w:lineRule="auto"/>
    </w:pPr>
    <w:rPr>
      <w:lang w:eastAsia="nl-NL"/>
    </w:rPr>
  </w:style>
  <w:style w:type="paragraph" w:customStyle="1" w:styleId="33995030533143C88F2303D9765CBC4D3">
    <w:name w:val="33995030533143C88F2303D9765CBC4D3"/>
    <w:rsid w:val="00526A5B"/>
    <w:pPr>
      <w:spacing w:after="0" w:line="240" w:lineRule="auto"/>
    </w:pPr>
    <w:rPr>
      <w:lang w:eastAsia="nl-NL"/>
    </w:rPr>
  </w:style>
  <w:style w:type="paragraph" w:customStyle="1" w:styleId="AF097A0541B24B1EA233ACC68E031C053">
    <w:name w:val="AF097A0541B24B1EA233ACC68E031C053"/>
    <w:rsid w:val="00526A5B"/>
    <w:pPr>
      <w:spacing w:after="0" w:line="240" w:lineRule="auto"/>
    </w:pPr>
    <w:rPr>
      <w:lang w:eastAsia="nl-NL"/>
    </w:rPr>
  </w:style>
  <w:style w:type="paragraph" w:customStyle="1" w:styleId="A7A704D3AB5B435884D8D698DDFCA3553">
    <w:name w:val="A7A704D3AB5B435884D8D698DDFCA3553"/>
    <w:rsid w:val="00526A5B"/>
    <w:pPr>
      <w:spacing w:after="0" w:line="240" w:lineRule="auto"/>
    </w:pPr>
    <w:rPr>
      <w:lang w:eastAsia="nl-NL"/>
    </w:rPr>
  </w:style>
  <w:style w:type="paragraph" w:customStyle="1" w:styleId="0121AF559D134E3981ADA8D529E120CF3">
    <w:name w:val="0121AF559D134E3981ADA8D529E120CF3"/>
    <w:rsid w:val="00526A5B"/>
    <w:pPr>
      <w:spacing w:after="0" w:line="240" w:lineRule="auto"/>
    </w:pPr>
    <w:rPr>
      <w:lang w:eastAsia="nl-NL"/>
    </w:rPr>
  </w:style>
  <w:style w:type="paragraph" w:customStyle="1" w:styleId="D2C82B67A8334C6F8B845175AF85AC813">
    <w:name w:val="D2C82B67A8334C6F8B845175AF85AC813"/>
    <w:rsid w:val="00526A5B"/>
    <w:pPr>
      <w:spacing w:after="0" w:line="240" w:lineRule="auto"/>
    </w:pPr>
    <w:rPr>
      <w:lang w:eastAsia="nl-NL"/>
    </w:rPr>
  </w:style>
  <w:style w:type="paragraph" w:customStyle="1" w:styleId="480A9441F16F47EBA92643EE7DBBAC893">
    <w:name w:val="480A9441F16F47EBA92643EE7DBBAC893"/>
    <w:rsid w:val="00526A5B"/>
    <w:pPr>
      <w:spacing w:after="0" w:line="240" w:lineRule="auto"/>
    </w:pPr>
    <w:rPr>
      <w:lang w:eastAsia="nl-NL"/>
    </w:rPr>
  </w:style>
  <w:style w:type="paragraph" w:customStyle="1" w:styleId="237E4A5401B2487499F59A713A01F69B3">
    <w:name w:val="237E4A5401B2487499F59A713A01F69B3"/>
    <w:rsid w:val="00526A5B"/>
    <w:pPr>
      <w:spacing w:after="0" w:line="240" w:lineRule="auto"/>
    </w:pPr>
    <w:rPr>
      <w:lang w:eastAsia="nl-NL"/>
    </w:rPr>
  </w:style>
  <w:style w:type="paragraph" w:customStyle="1" w:styleId="EB6B705BC6E84F3A89EBD57D817343BD3">
    <w:name w:val="EB6B705BC6E84F3A89EBD57D817343BD3"/>
    <w:rsid w:val="00526A5B"/>
    <w:pPr>
      <w:spacing w:after="0" w:line="240" w:lineRule="auto"/>
    </w:pPr>
    <w:rPr>
      <w:lang w:eastAsia="nl-NL"/>
    </w:rPr>
  </w:style>
  <w:style w:type="paragraph" w:customStyle="1" w:styleId="3E3AD4852C51442DA0495655378B07033">
    <w:name w:val="3E3AD4852C51442DA0495655378B07033"/>
    <w:rsid w:val="00526A5B"/>
    <w:pPr>
      <w:spacing w:after="0" w:line="240" w:lineRule="auto"/>
    </w:pPr>
    <w:rPr>
      <w:lang w:eastAsia="nl-NL"/>
    </w:rPr>
  </w:style>
  <w:style w:type="paragraph" w:customStyle="1" w:styleId="D4D13CF701CF4B5090E498FF7AA10B183">
    <w:name w:val="D4D13CF701CF4B5090E498FF7AA10B183"/>
    <w:rsid w:val="00526A5B"/>
    <w:pPr>
      <w:spacing w:after="0" w:line="240" w:lineRule="auto"/>
    </w:pPr>
    <w:rPr>
      <w:lang w:eastAsia="nl-NL"/>
    </w:rPr>
  </w:style>
  <w:style w:type="paragraph" w:customStyle="1" w:styleId="928BCA32E15345C1B5A120AA1B5BB2D43">
    <w:name w:val="928BCA32E15345C1B5A120AA1B5BB2D43"/>
    <w:rsid w:val="00526A5B"/>
    <w:pPr>
      <w:spacing w:after="0" w:line="240" w:lineRule="auto"/>
    </w:pPr>
    <w:rPr>
      <w:lang w:eastAsia="nl-NL"/>
    </w:rPr>
  </w:style>
  <w:style w:type="paragraph" w:customStyle="1" w:styleId="204AB388EC56447988D1920A9C82DCE43">
    <w:name w:val="204AB388EC56447988D1920A9C82DCE43"/>
    <w:rsid w:val="00526A5B"/>
    <w:pPr>
      <w:spacing w:after="0" w:line="240" w:lineRule="auto"/>
    </w:pPr>
    <w:rPr>
      <w:lang w:eastAsia="nl-NL"/>
    </w:rPr>
  </w:style>
  <w:style w:type="paragraph" w:customStyle="1" w:styleId="074AB22070094495AA6DF8DD806ACD0B3">
    <w:name w:val="074AB22070094495AA6DF8DD806ACD0B3"/>
    <w:rsid w:val="00526A5B"/>
    <w:pPr>
      <w:spacing w:after="0" w:line="240" w:lineRule="auto"/>
    </w:pPr>
    <w:rPr>
      <w:lang w:eastAsia="nl-NL"/>
    </w:rPr>
  </w:style>
  <w:style w:type="paragraph" w:customStyle="1" w:styleId="09A83815D0834E5C935B76330E2576823">
    <w:name w:val="09A83815D0834E5C935B76330E2576823"/>
    <w:rsid w:val="00526A5B"/>
    <w:pPr>
      <w:spacing w:after="0" w:line="240" w:lineRule="auto"/>
    </w:pPr>
    <w:rPr>
      <w:lang w:eastAsia="nl-NL"/>
    </w:rPr>
  </w:style>
  <w:style w:type="paragraph" w:customStyle="1" w:styleId="B0CDAF074C754D148707748E8A7A999E3">
    <w:name w:val="B0CDAF074C754D148707748E8A7A999E3"/>
    <w:rsid w:val="00526A5B"/>
    <w:pPr>
      <w:spacing w:after="0" w:line="240" w:lineRule="auto"/>
    </w:pPr>
    <w:rPr>
      <w:lang w:eastAsia="nl-NL"/>
    </w:rPr>
  </w:style>
  <w:style w:type="paragraph" w:customStyle="1" w:styleId="9A270033BB5D43888F5BC140D41316E03">
    <w:name w:val="9A270033BB5D43888F5BC140D41316E03"/>
    <w:rsid w:val="00526A5B"/>
    <w:pPr>
      <w:spacing w:after="0" w:line="240" w:lineRule="auto"/>
    </w:pPr>
    <w:rPr>
      <w:lang w:eastAsia="nl-NL"/>
    </w:rPr>
  </w:style>
  <w:style w:type="paragraph" w:customStyle="1" w:styleId="1722C2D2825A468D820D1EB34F9AC49B3">
    <w:name w:val="1722C2D2825A468D820D1EB34F9AC49B3"/>
    <w:rsid w:val="00526A5B"/>
    <w:pPr>
      <w:spacing w:after="0" w:line="240" w:lineRule="auto"/>
    </w:pPr>
    <w:rPr>
      <w:lang w:eastAsia="nl-NL"/>
    </w:rPr>
  </w:style>
  <w:style w:type="paragraph" w:customStyle="1" w:styleId="99E4DAF995DD481DBFDC45A954E47E6E3">
    <w:name w:val="99E4DAF995DD481DBFDC45A954E47E6E3"/>
    <w:rsid w:val="00526A5B"/>
    <w:pPr>
      <w:spacing w:after="0" w:line="240" w:lineRule="auto"/>
    </w:pPr>
    <w:rPr>
      <w:lang w:eastAsia="nl-NL"/>
    </w:rPr>
  </w:style>
  <w:style w:type="paragraph" w:customStyle="1" w:styleId="D4CC748192444A4A98988EE9C6246A5C3">
    <w:name w:val="D4CC748192444A4A98988EE9C6246A5C3"/>
    <w:rsid w:val="00526A5B"/>
    <w:pPr>
      <w:spacing w:after="0" w:line="240" w:lineRule="auto"/>
    </w:pPr>
    <w:rPr>
      <w:lang w:eastAsia="nl-NL"/>
    </w:rPr>
  </w:style>
  <w:style w:type="paragraph" w:customStyle="1" w:styleId="E9A81C93C00D410CB4E7437A072072CE3">
    <w:name w:val="E9A81C93C00D410CB4E7437A072072CE3"/>
    <w:rsid w:val="00526A5B"/>
    <w:pPr>
      <w:spacing w:after="0" w:line="240" w:lineRule="auto"/>
    </w:pPr>
    <w:rPr>
      <w:lang w:eastAsia="nl-NL"/>
    </w:rPr>
  </w:style>
  <w:style w:type="paragraph" w:customStyle="1" w:styleId="E2D3E759B102408CBF5CB8EA6B3A62DC3">
    <w:name w:val="E2D3E759B102408CBF5CB8EA6B3A62DC3"/>
    <w:rsid w:val="00526A5B"/>
    <w:pPr>
      <w:spacing w:after="0" w:line="240" w:lineRule="auto"/>
    </w:pPr>
    <w:rPr>
      <w:lang w:eastAsia="nl-NL"/>
    </w:rPr>
  </w:style>
  <w:style w:type="paragraph" w:customStyle="1" w:styleId="4E33A21A2E334A98A0598BED8E8DB0F83">
    <w:name w:val="4E33A21A2E334A98A0598BED8E8DB0F83"/>
    <w:rsid w:val="00526A5B"/>
    <w:pPr>
      <w:spacing w:after="0" w:line="240" w:lineRule="auto"/>
    </w:pPr>
    <w:rPr>
      <w:lang w:eastAsia="nl-NL"/>
    </w:rPr>
  </w:style>
  <w:style w:type="paragraph" w:customStyle="1" w:styleId="567CF8745D2741D78649EC7A6437DB743">
    <w:name w:val="567CF8745D2741D78649EC7A6437DB743"/>
    <w:rsid w:val="00526A5B"/>
    <w:pPr>
      <w:spacing w:after="0" w:line="240" w:lineRule="auto"/>
    </w:pPr>
    <w:rPr>
      <w:lang w:eastAsia="nl-NL"/>
    </w:rPr>
  </w:style>
  <w:style w:type="paragraph" w:customStyle="1" w:styleId="4A20D030702C416C9F30C0517B488D513">
    <w:name w:val="4A20D030702C416C9F30C0517B488D513"/>
    <w:rsid w:val="00526A5B"/>
    <w:pPr>
      <w:spacing w:after="0" w:line="240" w:lineRule="auto"/>
    </w:pPr>
    <w:rPr>
      <w:lang w:eastAsia="nl-NL"/>
    </w:rPr>
  </w:style>
  <w:style w:type="paragraph" w:customStyle="1" w:styleId="DDDF5D95C6C748B2A5C214002D9C46153">
    <w:name w:val="DDDF5D95C6C748B2A5C214002D9C46153"/>
    <w:rsid w:val="00526A5B"/>
    <w:pPr>
      <w:spacing w:after="0" w:line="240" w:lineRule="auto"/>
    </w:pPr>
    <w:rPr>
      <w:lang w:eastAsia="nl-NL"/>
    </w:rPr>
  </w:style>
  <w:style w:type="paragraph" w:customStyle="1" w:styleId="D3629BC39C91427487F868ED88F81CCC3">
    <w:name w:val="D3629BC39C91427487F868ED88F81CCC3"/>
    <w:rsid w:val="00526A5B"/>
    <w:pPr>
      <w:spacing w:after="0" w:line="240" w:lineRule="auto"/>
    </w:pPr>
    <w:rPr>
      <w:lang w:eastAsia="nl-NL"/>
    </w:rPr>
  </w:style>
  <w:style w:type="paragraph" w:customStyle="1" w:styleId="666CA7C90D704B818F38AAA95D20C3043">
    <w:name w:val="666CA7C90D704B818F38AAA95D20C3043"/>
    <w:rsid w:val="00526A5B"/>
    <w:pPr>
      <w:spacing w:after="0" w:line="240" w:lineRule="auto"/>
    </w:pPr>
    <w:rPr>
      <w:lang w:eastAsia="nl-NL"/>
    </w:rPr>
  </w:style>
  <w:style w:type="paragraph" w:customStyle="1" w:styleId="3369F1103C494B68A8368F9018FE3D073">
    <w:name w:val="3369F1103C494B68A8368F9018FE3D073"/>
    <w:rsid w:val="00526A5B"/>
    <w:pPr>
      <w:spacing w:after="0" w:line="240" w:lineRule="auto"/>
    </w:pPr>
    <w:rPr>
      <w:lang w:eastAsia="nl-NL"/>
    </w:rPr>
  </w:style>
  <w:style w:type="paragraph" w:customStyle="1" w:styleId="9ED252D18A7F4B4EB5AF5FB3889AE3DE3">
    <w:name w:val="9ED252D18A7F4B4EB5AF5FB3889AE3DE3"/>
    <w:rsid w:val="00526A5B"/>
    <w:pPr>
      <w:spacing w:after="0" w:line="240" w:lineRule="auto"/>
    </w:pPr>
    <w:rPr>
      <w:lang w:eastAsia="nl-NL"/>
    </w:rPr>
  </w:style>
  <w:style w:type="paragraph" w:customStyle="1" w:styleId="8540171405354E6EABE2E2326CE59C293">
    <w:name w:val="8540171405354E6EABE2E2326CE59C293"/>
    <w:rsid w:val="00526A5B"/>
    <w:pPr>
      <w:spacing w:after="0" w:line="240" w:lineRule="auto"/>
    </w:pPr>
    <w:rPr>
      <w:lang w:eastAsia="nl-NL"/>
    </w:rPr>
  </w:style>
  <w:style w:type="paragraph" w:customStyle="1" w:styleId="E97CC8434C4943E98681AB0EAFEEE4FE3">
    <w:name w:val="E97CC8434C4943E98681AB0EAFEEE4FE3"/>
    <w:rsid w:val="00526A5B"/>
    <w:pPr>
      <w:spacing w:after="0" w:line="240" w:lineRule="auto"/>
    </w:pPr>
    <w:rPr>
      <w:lang w:eastAsia="nl-NL"/>
    </w:rPr>
  </w:style>
  <w:style w:type="paragraph" w:customStyle="1" w:styleId="CE82878182E743E4A0C73F1776135FFB3">
    <w:name w:val="CE82878182E743E4A0C73F1776135FFB3"/>
    <w:rsid w:val="00526A5B"/>
    <w:pPr>
      <w:spacing w:after="0" w:line="240" w:lineRule="auto"/>
    </w:pPr>
    <w:rPr>
      <w:lang w:eastAsia="nl-NL"/>
    </w:rPr>
  </w:style>
  <w:style w:type="paragraph" w:customStyle="1" w:styleId="097F71982E1F477890B91084734D28933">
    <w:name w:val="097F71982E1F477890B91084734D28933"/>
    <w:rsid w:val="00526A5B"/>
    <w:pPr>
      <w:spacing w:after="0" w:line="240" w:lineRule="auto"/>
    </w:pPr>
    <w:rPr>
      <w:lang w:eastAsia="nl-NL"/>
    </w:rPr>
  </w:style>
  <w:style w:type="paragraph" w:customStyle="1" w:styleId="5870BFC0E4824CB693DA7DA3A530F6BB3">
    <w:name w:val="5870BFC0E4824CB693DA7DA3A530F6BB3"/>
    <w:rsid w:val="00526A5B"/>
    <w:pPr>
      <w:spacing w:after="0" w:line="240" w:lineRule="auto"/>
    </w:pPr>
    <w:rPr>
      <w:lang w:eastAsia="nl-NL"/>
    </w:rPr>
  </w:style>
  <w:style w:type="paragraph" w:customStyle="1" w:styleId="00F02F4048884558B57B2BCFD79550B73">
    <w:name w:val="00F02F4048884558B57B2BCFD79550B73"/>
    <w:rsid w:val="00526A5B"/>
    <w:pPr>
      <w:spacing w:after="0" w:line="240" w:lineRule="auto"/>
    </w:pPr>
    <w:rPr>
      <w:lang w:eastAsia="nl-NL"/>
    </w:rPr>
  </w:style>
  <w:style w:type="paragraph" w:customStyle="1" w:styleId="362A5A2110F8467AA56A3A8A16CE171C3">
    <w:name w:val="362A5A2110F8467AA56A3A8A16CE171C3"/>
    <w:rsid w:val="00526A5B"/>
    <w:pPr>
      <w:spacing w:after="0" w:line="240" w:lineRule="auto"/>
    </w:pPr>
    <w:rPr>
      <w:lang w:eastAsia="nl-NL"/>
    </w:rPr>
  </w:style>
  <w:style w:type="paragraph" w:customStyle="1" w:styleId="2558150013F94C2A8F8AA1DE87159B503">
    <w:name w:val="2558150013F94C2A8F8AA1DE87159B503"/>
    <w:rsid w:val="00526A5B"/>
    <w:pPr>
      <w:spacing w:after="0" w:line="240" w:lineRule="auto"/>
    </w:pPr>
    <w:rPr>
      <w:lang w:eastAsia="nl-NL"/>
    </w:rPr>
  </w:style>
  <w:style w:type="paragraph" w:customStyle="1" w:styleId="73CCB7711DA549AE8437D23FF6DCBE1F3">
    <w:name w:val="73CCB7711DA549AE8437D23FF6DCBE1F3"/>
    <w:rsid w:val="00526A5B"/>
    <w:pPr>
      <w:spacing w:after="0" w:line="240" w:lineRule="auto"/>
    </w:pPr>
    <w:rPr>
      <w:lang w:eastAsia="nl-NL"/>
    </w:rPr>
  </w:style>
  <w:style w:type="paragraph" w:customStyle="1" w:styleId="941B85244CC64A248EEE1A701AD1A9F53">
    <w:name w:val="941B85244CC64A248EEE1A701AD1A9F53"/>
    <w:rsid w:val="00526A5B"/>
    <w:pPr>
      <w:spacing w:after="0" w:line="240" w:lineRule="auto"/>
    </w:pPr>
    <w:rPr>
      <w:lang w:eastAsia="nl-NL"/>
    </w:rPr>
  </w:style>
  <w:style w:type="paragraph" w:customStyle="1" w:styleId="8BD31A982048421ABA2E86B6AFE6A9583">
    <w:name w:val="8BD31A982048421ABA2E86B6AFE6A9583"/>
    <w:rsid w:val="00526A5B"/>
    <w:pPr>
      <w:spacing w:after="0" w:line="240" w:lineRule="auto"/>
    </w:pPr>
    <w:rPr>
      <w:lang w:eastAsia="nl-NL"/>
    </w:rPr>
  </w:style>
  <w:style w:type="paragraph" w:customStyle="1" w:styleId="685A8612418B4730A5BED5200584DA593">
    <w:name w:val="685A8612418B4730A5BED5200584DA593"/>
    <w:rsid w:val="00526A5B"/>
    <w:pPr>
      <w:spacing w:after="0" w:line="240" w:lineRule="auto"/>
      <w:ind w:left="720"/>
      <w:contextualSpacing/>
    </w:pPr>
    <w:rPr>
      <w:lang w:eastAsia="nl-NL"/>
    </w:rPr>
  </w:style>
  <w:style w:type="paragraph" w:customStyle="1" w:styleId="9A7173098970469E9A6322A05ED9F1A63">
    <w:name w:val="9A7173098970469E9A6322A05ED9F1A63"/>
    <w:rsid w:val="00526A5B"/>
    <w:pPr>
      <w:spacing w:after="0" w:line="240" w:lineRule="auto"/>
      <w:ind w:left="720"/>
      <w:contextualSpacing/>
    </w:pPr>
    <w:rPr>
      <w:lang w:eastAsia="nl-NL"/>
    </w:rPr>
  </w:style>
  <w:style w:type="paragraph" w:customStyle="1" w:styleId="77B10AC595AF46BC8C1D530087EEBC793">
    <w:name w:val="77B10AC595AF46BC8C1D530087EEBC793"/>
    <w:rsid w:val="00526A5B"/>
    <w:pPr>
      <w:spacing w:after="0" w:line="240" w:lineRule="auto"/>
    </w:pPr>
    <w:rPr>
      <w:lang w:eastAsia="nl-NL"/>
    </w:rPr>
  </w:style>
  <w:style w:type="paragraph" w:customStyle="1" w:styleId="528EBC042C794706A1968791B810B58B3">
    <w:name w:val="528EBC042C794706A1968791B810B58B3"/>
    <w:rsid w:val="00526A5B"/>
    <w:pPr>
      <w:spacing w:after="0" w:line="240" w:lineRule="auto"/>
    </w:pPr>
    <w:rPr>
      <w:lang w:eastAsia="nl-NL"/>
    </w:rPr>
  </w:style>
  <w:style w:type="paragraph" w:customStyle="1" w:styleId="AD0C45AAB5C341E393FD1FF4C55F00F63">
    <w:name w:val="AD0C45AAB5C341E393FD1FF4C55F00F63"/>
    <w:rsid w:val="00526A5B"/>
    <w:pPr>
      <w:spacing w:after="0" w:line="240" w:lineRule="auto"/>
    </w:pPr>
    <w:rPr>
      <w:lang w:eastAsia="nl-NL"/>
    </w:rPr>
  </w:style>
  <w:style w:type="paragraph" w:customStyle="1" w:styleId="D8CB2DE1C80C49F8916B1EF32044DC1C3">
    <w:name w:val="D8CB2DE1C80C49F8916B1EF32044DC1C3"/>
    <w:rsid w:val="00526A5B"/>
    <w:pPr>
      <w:spacing w:after="0" w:line="240" w:lineRule="auto"/>
    </w:pPr>
    <w:rPr>
      <w:lang w:eastAsia="nl-NL"/>
    </w:rPr>
  </w:style>
  <w:style w:type="paragraph" w:customStyle="1" w:styleId="D9839BBCEC37421B98BDCBCC1C659B843">
    <w:name w:val="D9839BBCEC37421B98BDCBCC1C659B843"/>
    <w:rsid w:val="00526A5B"/>
    <w:pPr>
      <w:spacing w:after="0" w:line="240" w:lineRule="auto"/>
    </w:pPr>
    <w:rPr>
      <w:lang w:eastAsia="nl-NL"/>
    </w:rPr>
  </w:style>
  <w:style w:type="paragraph" w:customStyle="1" w:styleId="442800D140B94267A9E27A6782A1C49B3">
    <w:name w:val="442800D140B94267A9E27A6782A1C49B3"/>
    <w:rsid w:val="00526A5B"/>
    <w:pPr>
      <w:spacing w:after="0" w:line="240" w:lineRule="auto"/>
    </w:pPr>
    <w:rPr>
      <w:lang w:eastAsia="nl-NL"/>
    </w:rPr>
  </w:style>
  <w:style w:type="paragraph" w:customStyle="1" w:styleId="E44917A17DC04B6A9D47EDD40F9C976F3">
    <w:name w:val="E44917A17DC04B6A9D47EDD40F9C976F3"/>
    <w:rsid w:val="00526A5B"/>
    <w:pPr>
      <w:spacing w:after="0" w:line="240" w:lineRule="auto"/>
    </w:pPr>
    <w:rPr>
      <w:lang w:eastAsia="nl-NL"/>
    </w:rPr>
  </w:style>
  <w:style w:type="paragraph" w:customStyle="1" w:styleId="B6EA5720FDE54CC28825A4110CDBF8093">
    <w:name w:val="B6EA5720FDE54CC28825A4110CDBF8093"/>
    <w:rsid w:val="00526A5B"/>
    <w:pPr>
      <w:spacing w:after="0" w:line="240" w:lineRule="auto"/>
    </w:pPr>
    <w:rPr>
      <w:lang w:eastAsia="nl-NL"/>
    </w:rPr>
  </w:style>
  <w:style w:type="paragraph" w:customStyle="1" w:styleId="813A2D6B06CB4558A4287694C9DBCA233">
    <w:name w:val="813A2D6B06CB4558A4287694C9DBCA233"/>
    <w:rsid w:val="00526A5B"/>
    <w:pPr>
      <w:spacing w:after="0" w:line="240" w:lineRule="auto"/>
    </w:pPr>
    <w:rPr>
      <w:lang w:eastAsia="nl-NL"/>
    </w:rPr>
  </w:style>
  <w:style w:type="paragraph" w:customStyle="1" w:styleId="9763D88C673B477AAFA9EC6041F422793">
    <w:name w:val="9763D88C673B477AAFA9EC6041F422793"/>
    <w:rsid w:val="00526A5B"/>
    <w:pPr>
      <w:spacing w:after="0" w:line="240" w:lineRule="auto"/>
    </w:pPr>
    <w:rPr>
      <w:lang w:eastAsia="nl-NL"/>
    </w:rPr>
  </w:style>
  <w:style w:type="paragraph" w:customStyle="1" w:styleId="39F80895FD794A90B5BF0A58D322DEFD3">
    <w:name w:val="39F80895FD794A90B5BF0A58D322DEFD3"/>
    <w:rsid w:val="00526A5B"/>
    <w:pPr>
      <w:spacing w:after="0" w:line="240" w:lineRule="auto"/>
    </w:pPr>
    <w:rPr>
      <w:lang w:eastAsia="nl-NL"/>
    </w:rPr>
  </w:style>
  <w:style w:type="paragraph" w:customStyle="1" w:styleId="61554BBD21D941FC9DC5FA930B21F0553">
    <w:name w:val="61554BBD21D941FC9DC5FA930B21F0553"/>
    <w:rsid w:val="00526A5B"/>
    <w:pPr>
      <w:spacing w:after="0" w:line="240" w:lineRule="auto"/>
    </w:pPr>
    <w:rPr>
      <w:lang w:eastAsia="nl-NL"/>
    </w:rPr>
  </w:style>
  <w:style w:type="paragraph" w:customStyle="1" w:styleId="77C98A49858B4B4ABECC4F49FF2CC9A63">
    <w:name w:val="77C98A49858B4B4ABECC4F49FF2CC9A63"/>
    <w:rsid w:val="00526A5B"/>
    <w:pPr>
      <w:spacing w:after="0" w:line="240" w:lineRule="auto"/>
    </w:pPr>
    <w:rPr>
      <w:lang w:eastAsia="nl-NL"/>
    </w:rPr>
  </w:style>
  <w:style w:type="paragraph" w:customStyle="1" w:styleId="E650A71FB8354DAB94F258CF7F6947BF3">
    <w:name w:val="E650A71FB8354DAB94F258CF7F6947BF3"/>
    <w:rsid w:val="00526A5B"/>
    <w:pPr>
      <w:spacing w:after="0" w:line="240" w:lineRule="auto"/>
    </w:pPr>
    <w:rPr>
      <w:lang w:eastAsia="nl-NL"/>
    </w:rPr>
  </w:style>
  <w:style w:type="paragraph" w:customStyle="1" w:styleId="E2F1E29437444C32898086F3393AA7EB3">
    <w:name w:val="E2F1E29437444C32898086F3393AA7EB3"/>
    <w:rsid w:val="00526A5B"/>
    <w:pPr>
      <w:spacing w:after="0" w:line="240" w:lineRule="auto"/>
    </w:pPr>
    <w:rPr>
      <w:lang w:eastAsia="nl-NL"/>
    </w:rPr>
  </w:style>
  <w:style w:type="paragraph" w:customStyle="1" w:styleId="D3F42D98E9A14565AF9894DC238BEB4E1">
    <w:name w:val="D3F42D98E9A14565AF9894DC238BEB4E1"/>
    <w:rsid w:val="00526A5B"/>
    <w:pPr>
      <w:spacing w:after="0" w:line="240" w:lineRule="auto"/>
    </w:pPr>
    <w:rPr>
      <w:lang w:eastAsia="nl-NL"/>
    </w:rPr>
  </w:style>
  <w:style w:type="paragraph" w:customStyle="1" w:styleId="A66482E76470410F97413EFD14D504D44">
    <w:name w:val="A66482E76470410F97413EFD14D504D44"/>
    <w:rsid w:val="00526A5B"/>
    <w:pPr>
      <w:spacing w:after="0" w:line="240" w:lineRule="auto"/>
    </w:pPr>
    <w:rPr>
      <w:lang w:eastAsia="nl-NL"/>
    </w:rPr>
  </w:style>
  <w:style w:type="paragraph" w:customStyle="1" w:styleId="D666D0FBD2C94688BDAAA233E8372E174">
    <w:name w:val="D666D0FBD2C94688BDAAA233E8372E174"/>
    <w:rsid w:val="00526A5B"/>
    <w:pPr>
      <w:spacing w:after="0" w:line="240" w:lineRule="auto"/>
    </w:pPr>
    <w:rPr>
      <w:lang w:eastAsia="nl-NL"/>
    </w:rPr>
  </w:style>
  <w:style w:type="paragraph" w:customStyle="1" w:styleId="147B16CAD07B48528A3ABBCD552729A84">
    <w:name w:val="147B16CAD07B48528A3ABBCD552729A84"/>
    <w:rsid w:val="00526A5B"/>
    <w:pPr>
      <w:spacing w:after="0" w:line="240" w:lineRule="auto"/>
    </w:pPr>
    <w:rPr>
      <w:lang w:eastAsia="nl-NL"/>
    </w:rPr>
  </w:style>
  <w:style w:type="paragraph" w:customStyle="1" w:styleId="12FBAC0AEE554AA1901D50459831641A4">
    <w:name w:val="12FBAC0AEE554AA1901D50459831641A4"/>
    <w:rsid w:val="00526A5B"/>
    <w:pPr>
      <w:spacing w:after="0" w:line="240" w:lineRule="auto"/>
    </w:pPr>
    <w:rPr>
      <w:lang w:eastAsia="nl-NL"/>
    </w:rPr>
  </w:style>
  <w:style w:type="paragraph" w:customStyle="1" w:styleId="71BF99CF920A4788B37BDC039AFC58564">
    <w:name w:val="71BF99CF920A4788B37BDC039AFC58564"/>
    <w:rsid w:val="00526A5B"/>
    <w:pPr>
      <w:spacing w:after="0" w:line="240" w:lineRule="auto"/>
    </w:pPr>
    <w:rPr>
      <w:lang w:eastAsia="nl-NL"/>
    </w:rPr>
  </w:style>
  <w:style w:type="paragraph" w:customStyle="1" w:styleId="745CC69E0055429B8F7BFB110390FFE24">
    <w:name w:val="745CC69E0055429B8F7BFB110390FFE24"/>
    <w:rsid w:val="00526A5B"/>
    <w:pPr>
      <w:spacing w:after="0" w:line="240" w:lineRule="auto"/>
    </w:pPr>
    <w:rPr>
      <w:lang w:eastAsia="nl-NL"/>
    </w:rPr>
  </w:style>
  <w:style w:type="paragraph" w:customStyle="1" w:styleId="EDB60833D25F47E3B848A690962EA3794">
    <w:name w:val="EDB60833D25F47E3B848A690962EA3794"/>
    <w:rsid w:val="00526A5B"/>
    <w:pPr>
      <w:spacing w:after="0" w:line="240" w:lineRule="auto"/>
    </w:pPr>
    <w:rPr>
      <w:lang w:eastAsia="nl-NL"/>
    </w:rPr>
  </w:style>
  <w:style w:type="paragraph" w:customStyle="1" w:styleId="F572EAFFD04F43A1A9CDF9C256E3CEBB4">
    <w:name w:val="F572EAFFD04F43A1A9CDF9C256E3CEBB4"/>
    <w:rsid w:val="00526A5B"/>
    <w:pPr>
      <w:spacing w:after="0" w:line="240" w:lineRule="auto"/>
    </w:pPr>
    <w:rPr>
      <w:lang w:eastAsia="nl-NL"/>
    </w:rPr>
  </w:style>
  <w:style w:type="paragraph" w:customStyle="1" w:styleId="33995030533143C88F2303D9765CBC4D4">
    <w:name w:val="33995030533143C88F2303D9765CBC4D4"/>
    <w:rsid w:val="00526A5B"/>
    <w:pPr>
      <w:spacing w:after="0" w:line="240" w:lineRule="auto"/>
    </w:pPr>
    <w:rPr>
      <w:lang w:eastAsia="nl-NL"/>
    </w:rPr>
  </w:style>
  <w:style w:type="paragraph" w:customStyle="1" w:styleId="AF097A0541B24B1EA233ACC68E031C054">
    <w:name w:val="AF097A0541B24B1EA233ACC68E031C054"/>
    <w:rsid w:val="00526A5B"/>
    <w:pPr>
      <w:spacing w:after="0" w:line="240" w:lineRule="auto"/>
    </w:pPr>
    <w:rPr>
      <w:lang w:eastAsia="nl-NL"/>
    </w:rPr>
  </w:style>
  <w:style w:type="paragraph" w:customStyle="1" w:styleId="A7A704D3AB5B435884D8D698DDFCA3554">
    <w:name w:val="A7A704D3AB5B435884D8D698DDFCA3554"/>
    <w:rsid w:val="00526A5B"/>
    <w:pPr>
      <w:spacing w:after="0" w:line="240" w:lineRule="auto"/>
    </w:pPr>
    <w:rPr>
      <w:lang w:eastAsia="nl-NL"/>
    </w:rPr>
  </w:style>
  <w:style w:type="paragraph" w:customStyle="1" w:styleId="0121AF559D134E3981ADA8D529E120CF4">
    <w:name w:val="0121AF559D134E3981ADA8D529E120CF4"/>
    <w:rsid w:val="00526A5B"/>
    <w:pPr>
      <w:spacing w:after="0" w:line="240" w:lineRule="auto"/>
    </w:pPr>
    <w:rPr>
      <w:lang w:eastAsia="nl-NL"/>
    </w:rPr>
  </w:style>
  <w:style w:type="paragraph" w:customStyle="1" w:styleId="D2C82B67A8334C6F8B845175AF85AC814">
    <w:name w:val="D2C82B67A8334C6F8B845175AF85AC814"/>
    <w:rsid w:val="00526A5B"/>
    <w:pPr>
      <w:spacing w:after="0" w:line="240" w:lineRule="auto"/>
    </w:pPr>
    <w:rPr>
      <w:lang w:eastAsia="nl-NL"/>
    </w:rPr>
  </w:style>
  <w:style w:type="paragraph" w:customStyle="1" w:styleId="480A9441F16F47EBA92643EE7DBBAC894">
    <w:name w:val="480A9441F16F47EBA92643EE7DBBAC894"/>
    <w:rsid w:val="00526A5B"/>
    <w:pPr>
      <w:spacing w:after="0" w:line="240" w:lineRule="auto"/>
    </w:pPr>
    <w:rPr>
      <w:lang w:eastAsia="nl-NL"/>
    </w:rPr>
  </w:style>
  <w:style w:type="paragraph" w:customStyle="1" w:styleId="237E4A5401B2487499F59A713A01F69B4">
    <w:name w:val="237E4A5401B2487499F59A713A01F69B4"/>
    <w:rsid w:val="00526A5B"/>
    <w:pPr>
      <w:spacing w:after="0" w:line="240" w:lineRule="auto"/>
    </w:pPr>
    <w:rPr>
      <w:lang w:eastAsia="nl-NL"/>
    </w:rPr>
  </w:style>
  <w:style w:type="paragraph" w:customStyle="1" w:styleId="EB6B705BC6E84F3A89EBD57D817343BD4">
    <w:name w:val="EB6B705BC6E84F3A89EBD57D817343BD4"/>
    <w:rsid w:val="00526A5B"/>
    <w:pPr>
      <w:spacing w:after="0" w:line="240" w:lineRule="auto"/>
    </w:pPr>
    <w:rPr>
      <w:lang w:eastAsia="nl-NL"/>
    </w:rPr>
  </w:style>
  <w:style w:type="paragraph" w:customStyle="1" w:styleId="3E3AD4852C51442DA0495655378B07034">
    <w:name w:val="3E3AD4852C51442DA0495655378B07034"/>
    <w:rsid w:val="00526A5B"/>
    <w:pPr>
      <w:spacing w:after="0" w:line="240" w:lineRule="auto"/>
    </w:pPr>
    <w:rPr>
      <w:lang w:eastAsia="nl-NL"/>
    </w:rPr>
  </w:style>
  <w:style w:type="paragraph" w:customStyle="1" w:styleId="D4D13CF701CF4B5090E498FF7AA10B184">
    <w:name w:val="D4D13CF701CF4B5090E498FF7AA10B184"/>
    <w:rsid w:val="00526A5B"/>
    <w:pPr>
      <w:spacing w:after="0" w:line="240" w:lineRule="auto"/>
    </w:pPr>
    <w:rPr>
      <w:lang w:eastAsia="nl-NL"/>
    </w:rPr>
  </w:style>
  <w:style w:type="paragraph" w:customStyle="1" w:styleId="928BCA32E15345C1B5A120AA1B5BB2D44">
    <w:name w:val="928BCA32E15345C1B5A120AA1B5BB2D44"/>
    <w:rsid w:val="00526A5B"/>
    <w:pPr>
      <w:spacing w:after="0" w:line="240" w:lineRule="auto"/>
    </w:pPr>
    <w:rPr>
      <w:lang w:eastAsia="nl-NL"/>
    </w:rPr>
  </w:style>
  <w:style w:type="paragraph" w:customStyle="1" w:styleId="204AB388EC56447988D1920A9C82DCE44">
    <w:name w:val="204AB388EC56447988D1920A9C82DCE44"/>
    <w:rsid w:val="00526A5B"/>
    <w:pPr>
      <w:spacing w:after="0" w:line="240" w:lineRule="auto"/>
    </w:pPr>
    <w:rPr>
      <w:lang w:eastAsia="nl-NL"/>
    </w:rPr>
  </w:style>
  <w:style w:type="paragraph" w:customStyle="1" w:styleId="074AB22070094495AA6DF8DD806ACD0B4">
    <w:name w:val="074AB22070094495AA6DF8DD806ACD0B4"/>
    <w:rsid w:val="00526A5B"/>
    <w:pPr>
      <w:spacing w:after="0" w:line="240" w:lineRule="auto"/>
    </w:pPr>
    <w:rPr>
      <w:lang w:eastAsia="nl-NL"/>
    </w:rPr>
  </w:style>
  <w:style w:type="paragraph" w:customStyle="1" w:styleId="09A83815D0834E5C935B76330E2576824">
    <w:name w:val="09A83815D0834E5C935B76330E2576824"/>
    <w:rsid w:val="00526A5B"/>
    <w:pPr>
      <w:spacing w:after="0" w:line="240" w:lineRule="auto"/>
    </w:pPr>
    <w:rPr>
      <w:lang w:eastAsia="nl-NL"/>
    </w:rPr>
  </w:style>
  <w:style w:type="paragraph" w:customStyle="1" w:styleId="B0CDAF074C754D148707748E8A7A999E4">
    <w:name w:val="B0CDAF074C754D148707748E8A7A999E4"/>
    <w:rsid w:val="00526A5B"/>
    <w:pPr>
      <w:spacing w:after="0" w:line="240" w:lineRule="auto"/>
    </w:pPr>
    <w:rPr>
      <w:lang w:eastAsia="nl-NL"/>
    </w:rPr>
  </w:style>
  <w:style w:type="paragraph" w:customStyle="1" w:styleId="9A270033BB5D43888F5BC140D41316E04">
    <w:name w:val="9A270033BB5D43888F5BC140D41316E04"/>
    <w:rsid w:val="00526A5B"/>
    <w:pPr>
      <w:spacing w:after="0" w:line="240" w:lineRule="auto"/>
    </w:pPr>
    <w:rPr>
      <w:lang w:eastAsia="nl-NL"/>
    </w:rPr>
  </w:style>
  <w:style w:type="paragraph" w:customStyle="1" w:styleId="1722C2D2825A468D820D1EB34F9AC49B4">
    <w:name w:val="1722C2D2825A468D820D1EB34F9AC49B4"/>
    <w:rsid w:val="00526A5B"/>
    <w:pPr>
      <w:spacing w:after="0" w:line="240" w:lineRule="auto"/>
    </w:pPr>
    <w:rPr>
      <w:lang w:eastAsia="nl-NL"/>
    </w:rPr>
  </w:style>
  <w:style w:type="paragraph" w:customStyle="1" w:styleId="99E4DAF995DD481DBFDC45A954E47E6E4">
    <w:name w:val="99E4DAF995DD481DBFDC45A954E47E6E4"/>
    <w:rsid w:val="00526A5B"/>
    <w:pPr>
      <w:spacing w:after="0" w:line="240" w:lineRule="auto"/>
    </w:pPr>
    <w:rPr>
      <w:lang w:eastAsia="nl-NL"/>
    </w:rPr>
  </w:style>
  <w:style w:type="paragraph" w:customStyle="1" w:styleId="D4CC748192444A4A98988EE9C6246A5C4">
    <w:name w:val="D4CC748192444A4A98988EE9C6246A5C4"/>
    <w:rsid w:val="00526A5B"/>
    <w:pPr>
      <w:spacing w:after="0" w:line="240" w:lineRule="auto"/>
    </w:pPr>
    <w:rPr>
      <w:lang w:eastAsia="nl-NL"/>
    </w:rPr>
  </w:style>
  <w:style w:type="paragraph" w:customStyle="1" w:styleId="E9A81C93C00D410CB4E7437A072072CE4">
    <w:name w:val="E9A81C93C00D410CB4E7437A072072CE4"/>
    <w:rsid w:val="00526A5B"/>
    <w:pPr>
      <w:spacing w:after="0" w:line="240" w:lineRule="auto"/>
    </w:pPr>
    <w:rPr>
      <w:lang w:eastAsia="nl-NL"/>
    </w:rPr>
  </w:style>
  <w:style w:type="paragraph" w:customStyle="1" w:styleId="E2D3E759B102408CBF5CB8EA6B3A62DC4">
    <w:name w:val="E2D3E759B102408CBF5CB8EA6B3A62DC4"/>
    <w:rsid w:val="00526A5B"/>
    <w:pPr>
      <w:spacing w:after="0" w:line="240" w:lineRule="auto"/>
    </w:pPr>
    <w:rPr>
      <w:lang w:eastAsia="nl-NL"/>
    </w:rPr>
  </w:style>
  <w:style w:type="paragraph" w:customStyle="1" w:styleId="4E33A21A2E334A98A0598BED8E8DB0F84">
    <w:name w:val="4E33A21A2E334A98A0598BED8E8DB0F84"/>
    <w:rsid w:val="00526A5B"/>
    <w:pPr>
      <w:spacing w:after="0" w:line="240" w:lineRule="auto"/>
    </w:pPr>
    <w:rPr>
      <w:lang w:eastAsia="nl-NL"/>
    </w:rPr>
  </w:style>
  <w:style w:type="paragraph" w:customStyle="1" w:styleId="567CF8745D2741D78649EC7A6437DB744">
    <w:name w:val="567CF8745D2741D78649EC7A6437DB744"/>
    <w:rsid w:val="00526A5B"/>
    <w:pPr>
      <w:spacing w:after="0" w:line="240" w:lineRule="auto"/>
    </w:pPr>
    <w:rPr>
      <w:lang w:eastAsia="nl-NL"/>
    </w:rPr>
  </w:style>
  <w:style w:type="paragraph" w:customStyle="1" w:styleId="4A20D030702C416C9F30C0517B488D514">
    <w:name w:val="4A20D030702C416C9F30C0517B488D514"/>
    <w:rsid w:val="00526A5B"/>
    <w:pPr>
      <w:spacing w:after="0" w:line="240" w:lineRule="auto"/>
    </w:pPr>
    <w:rPr>
      <w:lang w:eastAsia="nl-NL"/>
    </w:rPr>
  </w:style>
  <w:style w:type="paragraph" w:customStyle="1" w:styleId="DDDF5D95C6C748B2A5C214002D9C46154">
    <w:name w:val="DDDF5D95C6C748B2A5C214002D9C46154"/>
    <w:rsid w:val="00526A5B"/>
    <w:pPr>
      <w:spacing w:after="0" w:line="240" w:lineRule="auto"/>
    </w:pPr>
    <w:rPr>
      <w:lang w:eastAsia="nl-NL"/>
    </w:rPr>
  </w:style>
  <w:style w:type="paragraph" w:customStyle="1" w:styleId="D3629BC39C91427487F868ED88F81CCC4">
    <w:name w:val="D3629BC39C91427487F868ED88F81CCC4"/>
    <w:rsid w:val="00526A5B"/>
    <w:pPr>
      <w:spacing w:after="0" w:line="240" w:lineRule="auto"/>
    </w:pPr>
    <w:rPr>
      <w:lang w:eastAsia="nl-NL"/>
    </w:rPr>
  </w:style>
  <w:style w:type="paragraph" w:customStyle="1" w:styleId="666CA7C90D704B818F38AAA95D20C3044">
    <w:name w:val="666CA7C90D704B818F38AAA95D20C3044"/>
    <w:rsid w:val="00526A5B"/>
    <w:pPr>
      <w:spacing w:after="0" w:line="240" w:lineRule="auto"/>
    </w:pPr>
    <w:rPr>
      <w:lang w:eastAsia="nl-NL"/>
    </w:rPr>
  </w:style>
  <w:style w:type="paragraph" w:customStyle="1" w:styleId="3369F1103C494B68A8368F9018FE3D074">
    <w:name w:val="3369F1103C494B68A8368F9018FE3D074"/>
    <w:rsid w:val="00526A5B"/>
    <w:pPr>
      <w:spacing w:after="0" w:line="240" w:lineRule="auto"/>
    </w:pPr>
    <w:rPr>
      <w:lang w:eastAsia="nl-NL"/>
    </w:rPr>
  </w:style>
  <w:style w:type="paragraph" w:customStyle="1" w:styleId="9ED252D18A7F4B4EB5AF5FB3889AE3DE4">
    <w:name w:val="9ED252D18A7F4B4EB5AF5FB3889AE3DE4"/>
    <w:rsid w:val="00526A5B"/>
    <w:pPr>
      <w:spacing w:after="0" w:line="240" w:lineRule="auto"/>
    </w:pPr>
    <w:rPr>
      <w:lang w:eastAsia="nl-NL"/>
    </w:rPr>
  </w:style>
  <w:style w:type="paragraph" w:customStyle="1" w:styleId="8540171405354E6EABE2E2326CE59C294">
    <w:name w:val="8540171405354E6EABE2E2326CE59C294"/>
    <w:rsid w:val="00526A5B"/>
    <w:pPr>
      <w:spacing w:after="0" w:line="240" w:lineRule="auto"/>
    </w:pPr>
    <w:rPr>
      <w:lang w:eastAsia="nl-NL"/>
    </w:rPr>
  </w:style>
  <w:style w:type="paragraph" w:customStyle="1" w:styleId="E97CC8434C4943E98681AB0EAFEEE4FE4">
    <w:name w:val="E97CC8434C4943E98681AB0EAFEEE4FE4"/>
    <w:rsid w:val="00526A5B"/>
    <w:pPr>
      <w:spacing w:after="0" w:line="240" w:lineRule="auto"/>
    </w:pPr>
    <w:rPr>
      <w:lang w:eastAsia="nl-NL"/>
    </w:rPr>
  </w:style>
  <w:style w:type="paragraph" w:customStyle="1" w:styleId="CE82878182E743E4A0C73F1776135FFB4">
    <w:name w:val="CE82878182E743E4A0C73F1776135FFB4"/>
    <w:rsid w:val="00526A5B"/>
    <w:pPr>
      <w:spacing w:after="0" w:line="240" w:lineRule="auto"/>
    </w:pPr>
    <w:rPr>
      <w:lang w:eastAsia="nl-NL"/>
    </w:rPr>
  </w:style>
  <w:style w:type="paragraph" w:customStyle="1" w:styleId="097F71982E1F477890B91084734D28934">
    <w:name w:val="097F71982E1F477890B91084734D28934"/>
    <w:rsid w:val="00526A5B"/>
    <w:pPr>
      <w:spacing w:after="0" w:line="240" w:lineRule="auto"/>
    </w:pPr>
    <w:rPr>
      <w:lang w:eastAsia="nl-NL"/>
    </w:rPr>
  </w:style>
  <w:style w:type="paragraph" w:customStyle="1" w:styleId="5870BFC0E4824CB693DA7DA3A530F6BB4">
    <w:name w:val="5870BFC0E4824CB693DA7DA3A530F6BB4"/>
    <w:rsid w:val="00526A5B"/>
    <w:pPr>
      <w:spacing w:after="0" w:line="240" w:lineRule="auto"/>
    </w:pPr>
    <w:rPr>
      <w:lang w:eastAsia="nl-NL"/>
    </w:rPr>
  </w:style>
  <w:style w:type="paragraph" w:customStyle="1" w:styleId="00F02F4048884558B57B2BCFD79550B74">
    <w:name w:val="00F02F4048884558B57B2BCFD79550B74"/>
    <w:rsid w:val="00526A5B"/>
    <w:pPr>
      <w:spacing w:after="0" w:line="240" w:lineRule="auto"/>
    </w:pPr>
    <w:rPr>
      <w:lang w:eastAsia="nl-NL"/>
    </w:rPr>
  </w:style>
  <w:style w:type="paragraph" w:customStyle="1" w:styleId="362A5A2110F8467AA56A3A8A16CE171C4">
    <w:name w:val="362A5A2110F8467AA56A3A8A16CE171C4"/>
    <w:rsid w:val="00526A5B"/>
    <w:pPr>
      <w:spacing w:after="0" w:line="240" w:lineRule="auto"/>
    </w:pPr>
    <w:rPr>
      <w:lang w:eastAsia="nl-NL"/>
    </w:rPr>
  </w:style>
  <w:style w:type="paragraph" w:customStyle="1" w:styleId="2558150013F94C2A8F8AA1DE87159B504">
    <w:name w:val="2558150013F94C2A8F8AA1DE87159B504"/>
    <w:rsid w:val="00526A5B"/>
    <w:pPr>
      <w:spacing w:after="0" w:line="240" w:lineRule="auto"/>
    </w:pPr>
    <w:rPr>
      <w:lang w:eastAsia="nl-NL"/>
    </w:rPr>
  </w:style>
  <w:style w:type="paragraph" w:customStyle="1" w:styleId="73CCB7711DA549AE8437D23FF6DCBE1F4">
    <w:name w:val="73CCB7711DA549AE8437D23FF6DCBE1F4"/>
    <w:rsid w:val="00526A5B"/>
    <w:pPr>
      <w:spacing w:after="0" w:line="240" w:lineRule="auto"/>
    </w:pPr>
    <w:rPr>
      <w:lang w:eastAsia="nl-NL"/>
    </w:rPr>
  </w:style>
  <w:style w:type="paragraph" w:customStyle="1" w:styleId="941B85244CC64A248EEE1A701AD1A9F54">
    <w:name w:val="941B85244CC64A248EEE1A701AD1A9F54"/>
    <w:rsid w:val="00526A5B"/>
    <w:pPr>
      <w:spacing w:after="0" w:line="240" w:lineRule="auto"/>
    </w:pPr>
    <w:rPr>
      <w:lang w:eastAsia="nl-NL"/>
    </w:rPr>
  </w:style>
  <w:style w:type="paragraph" w:customStyle="1" w:styleId="8BD31A982048421ABA2E86B6AFE6A9584">
    <w:name w:val="8BD31A982048421ABA2E86B6AFE6A9584"/>
    <w:rsid w:val="00526A5B"/>
    <w:pPr>
      <w:spacing w:after="0" w:line="240" w:lineRule="auto"/>
    </w:pPr>
    <w:rPr>
      <w:lang w:eastAsia="nl-NL"/>
    </w:rPr>
  </w:style>
  <w:style w:type="paragraph" w:customStyle="1" w:styleId="685A8612418B4730A5BED5200584DA594">
    <w:name w:val="685A8612418B4730A5BED5200584DA594"/>
    <w:rsid w:val="00526A5B"/>
    <w:pPr>
      <w:spacing w:after="0" w:line="240" w:lineRule="auto"/>
      <w:ind w:left="720"/>
      <w:contextualSpacing/>
    </w:pPr>
    <w:rPr>
      <w:lang w:eastAsia="nl-NL"/>
    </w:rPr>
  </w:style>
  <w:style w:type="paragraph" w:customStyle="1" w:styleId="9A7173098970469E9A6322A05ED9F1A64">
    <w:name w:val="9A7173098970469E9A6322A05ED9F1A64"/>
    <w:rsid w:val="00526A5B"/>
    <w:pPr>
      <w:spacing w:after="0" w:line="240" w:lineRule="auto"/>
      <w:ind w:left="720"/>
      <w:contextualSpacing/>
    </w:pPr>
    <w:rPr>
      <w:lang w:eastAsia="nl-NL"/>
    </w:rPr>
  </w:style>
  <w:style w:type="paragraph" w:customStyle="1" w:styleId="77B10AC595AF46BC8C1D530087EEBC794">
    <w:name w:val="77B10AC595AF46BC8C1D530087EEBC794"/>
    <w:rsid w:val="00526A5B"/>
    <w:pPr>
      <w:spacing w:after="0" w:line="240" w:lineRule="auto"/>
    </w:pPr>
    <w:rPr>
      <w:lang w:eastAsia="nl-NL"/>
    </w:rPr>
  </w:style>
  <w:style w:type="paragraph" w:customStyle="1" w:styleId="528EBC042C794706A1968791B810B58B4">
    <w:name w:val="528EBC042C794706A1968791B810B58B4"/>
    <w:rsid w:val="00526A5B"/>
    <w:pPr>
      <w:spacing w:after="0" w:line="240" w:lineRule="auto"/>
    </w:pPr>
    <w:rPr>
      <w:lang w:eastAsia="nl-NL"/>
    </w:rPr>
  </w:style>
  <w:style w:type="paragraph" w:customStyle="1" w:styleId="AD0C45AAB5C341E393FD1FF4C55F00F64">
    <w:name w:val="AD0C45AAB5C341E393FD1FF4C55F00F64"/>
    <w:rsid w:val="00526A5B"/>
    <w:pPr>
      <w:spacing w:after="0" w:line="240" w:lineRule="auto"/>
    </w:pPr>
    <w:rPr>
      <w:lang w:eastAsia="nl-NL"/>
    </w:rPr>
  </w:style>
  <w:style w:type="paragraph" w:customStyle="1" w:styleId="D8CB2DE1C80C49F8916B1EF32044DC1C4">
    <w:name w:val="D8CB2DE1C80C49F8916B1EF32044DC1C4"/>
    <w:rsid w:val="00526A5B"/>
    <w:pPr>
      <w:spacing w:after="0" w:line="240" w:lineRule="auto"/>
    </w:pPr>
    <w:rPr>
      <w:lang w:eastAsia="nl-NL"/>
    </w:rPr>
  </w:style>
  <w:style w:type="paragraph" w:customStyle="1" w:styleId="D9839BBCEC37421B98BDCBCC1C659B844">
    <w:name w:val="D9839BBCEC37421B98BDCBCC1C659B844"/>
    <w:rsid w:val="00526A5B"/>
    <w:pPr>
      <w:spacing w:after="0" w:line="240" w:lineRule="auto"/>
    </w:pPr>
    <w:rPr>
      <w:lang w:eastAsia="nl-NL"/>
    </w:rPr>
  </w:style>
  <w:style w:type="paragraph" w:customStyle="1" w:styleId="442800D140B94267A9E27A6782A1C49B4">
    <w:name w:val="442800D140B94267A9E27A6782A1C49B4"/>
    <w:rsid w:val="00526A5B"/>
    <w:pPr>
      <w:spacing w:after="0" w:line="240" w:lineRule="auto"/>
    </w:pPr>
    <w:rPr>
      <w:lang w:eastAsia="nl-NL"/>
    </w:rPr>
  </w:style>
  <w:style w:type="paragraph" w:customStyle="1" w:styleId="E44917A17DC04B6A9D47EDD40F9C976F4">
    <w:name w:val="E44917A17DC04B6A9D47EDD40F9C976F4"/>
    <w:rsid w:val="00526A5B"/>
    <w:pPr>
      <w:spacing w:after="0" w:line="240" w:lineRule="auto"/>
    </w:pPr>
    <w:rPr>
      <w:lang w:eastAsia="nl-NL"/>
    </w:rPr>
  </w:style>
  <w:style w:type="paragraph" w:customStyle="1" w:styleId="B6EA5720FDE54CC28825A4110CDBF8094">
    <w:name w:val="B6EA5720FDE54CC28825A4110CDBF8094"/>
    <w:rsid w:val="00526A5B"/>
    <w:pPr>
      <w:spacing w:after="0" w:line="240" w:lineRule="auto"/>
    </w:pPr>
    <w:rPr>
      <w:lang w:eastAsia="nl-NL"/>
    </w:rPr>
  </w:style>
  <w:style w:type="paragraph" w:customStyle="1" w:styleId="813A2D6B06CB4558A4287694C9DBCA234">
    <w:name w:val="813A2D6B06CB4558A4287694C9DBCA234"/>
    <w:rsid w:val="00526A5B"/>
    <w:pPr>
      <w:spacing w:after="0" w:line="240" w:lineRule="auto"/>
    </w:pPr>
    <w:rPr>
      <w:lang w:eastAsia="nl-NL"/>
    </w:rPr>
  </w:style>
  <w:style w:type="paragraph" w:customStyle="1" w:styleId="9763D88C673B477AAFA9EC6041F422794">
    <w:name w:val="9763D88C673B477AAFA9EC6041F422794"/>
    <w:rsid w:val="00526A5B"/>
    <w:pPr>
      <w:spacing w:after="0" w:line="240" w:lineRule="auto"/>
    </w:pPr>
    <w:rPr>
      <w:lang w:eastAsia="nl-NL"/>
    </w:rPr>
  </w:style>
  <w:style w:type="paragraph" w:customStyle="1" w:styleId="39F80895FD794A90B5BF0A58D322DEFD4">
    <w:name w:val="39F80895FD794A90B5BF0A58D322DEFD4"/>
    <w:rsid w:val="00526A5B"/>
    <w:pPr>
      <w:spacing w:after="0" w:line="240" w:lineRule="auto"/>
    </w:pPr>
    <w:rPr>
      <w:lang w:eastAsia="nl-NL"/>
    </w:rPr>
  </w:style>
  <w:style w:type="paragraph" w:customStyle="1" w:styleId="61554BBD21D941FC9DC5FA930B21F0554">
    <w:name w:val="61554BBD21D941FC9DC5FA930B21F0554"/>
    <w:rsid w:val="00526A5B"/>
    <w:pPr>
      <w:spacing w:after="0" w:line="240" w:lineRule="auto"/>
    </w:pPr>
    <w:rPr>
      <w:lang w:eastAsia="nl-NL"/>
    </w:rPr>
  </w:style>
  <w:style w:type="paragraph" w:customStyle="1" w:styleId="77C98A49858B4B4ABECC4F49FF2CC9A64">
    <w:name w:val="77C98A49858B4B4ABECC4F49FF2CC9A64"/>
    <w:rsid w:val="00526A5B"/>
    <w:pPr>
      <w:spacing w:after="0" w:line="240" w:lineRule="auto"/>
    </w:pPr>
    <w:rPr>
      <w:lang w:eastAsia="nl-NL"/>
    </w:rPr>
  </w:style>
  <w:style w:type="paragraph" w:customStyle="1" w:styleId="E650A71FB8354DAB94F258CF7F6947BF4">
    <w:name w:val="E650A71FB8354DAB94F258CF7F6947BF4"/>
    <w:rsid w:val="00526A5B"/>
    <w:pPr>
      <w:spacing w:after="0" w:line="240" w:lineRule="auto"/>
    </w:pPr>
    <w:rPr>
      <w:lang w:eastAsia="nl-NL"/>
    </w:rPr>
  </w:style>
  <w:style w:type="paragraph" w:customStyle="1" w:styleId="E2F1E29437444C32898086F3393AA7EB4">
    <w:name w:val="E2F1E29437444C32898086F3393AA7EB4"/>
    <w:rsid w:val="00526A5B"/>
    <w:pPr>
      <w:spacing w:after="0" w:line="240" w:lineRule="auto"/>
    </w:pPr>
    <w:rPr>
      <w:lang w:eastAsia="nl-N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48d8406-cefb-4e14-a974-8d81b54ed76f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DAFF7B92A201E4EAF03D2BBF0A50B71" ma:contentTypeVersion="13" ma:contentTypeDescription="Create a new document." ma:contentTypeScope="" ma:versionID="43be5d7e0f0e87cf5fad57118828751d">
  <xsd:schema xmlns:xsd="http://www.w3.org/2001/XMLSchema" xmlns:xs="http://www.w3.org/2001/XMLSchema" xmlns:p="http://schemas.microsoft.com/office/2006/metadata/properties" xmlns:ns3="9281e996-06a2-4830-9fec-30843755991a" xmlns:ns4="248d8406-cefb-4e14-a974-8d81b54ed76f" targetNamespace="http://schemas.microsoft.com/office/2006/metadata/properties" ma:root="true" ma:fieldsID="e5ae7b41bb2ff2a08b93b3d197d96fda" ns3:_="" ns4:_="">
    <xsd:import namespace="9281e996-06a2-4830-9fec-30843755991a"/>
    <xsd:import namespace="248d8406-cefb-4e14-a974-8d81b54ed76f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_activity" minOccurs="0"/>
                <xsd:element ref="ns4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81e996-06a2-4830-9fec-30843755991a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8d8406-cefb-4e14-a974-8d81b54ed76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F26FAE-4FB3-426C-8BFD-4AD3F54FF225}">
  <ds:schemaRefs>
    <ds:schemaRef ds:uri="http://schemas.openxmlformats.org/package/2006/metadata/core-properties"/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purl.org/dc/terms/"/>
    <ds:schemaRef ds:uri="http://purl.org/dc/dcmitype/"/>
    <ds:schemaRef ds:uri="9281e996-06a2-4830-9fec-30843755991a"/>
    <ds:schemaRef ds:uri="248d8406-cefb-4e14-a974-8d81b54ed76f"/>
    <ds:schemaRef ds:uri="http://schemas.microsoft.com/office/2006/metadata/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FDD8AB8D-5E2B-431C-A3C3-5408864020C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81e996-06a2-4830-9fec-30843755991a"/>
    <ds:schemaRef ds:uri="248d8406-cefb-4e14-a974-8d81b54ed76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52A25D9-3FFA-42B9-A971-A43E7D3BB1C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03868F2-4DEB-447C-8565-4CFA0F6541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Formulaire EVENT ZPMH final - Logo OK</Template>
  <TotalTime>7</TotalTime>
  <Pages>5</Pages>
  <Words>1630</Words>
  <Characters>8965</Characters>
  <Application>Microsoft Office Word</Application>
  <DocSecurity>0</DocSecurity>
  <Lines>74</Lines>
  <Paragraphs>21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Zenaïde Monti</dc:creator>
  <cp:keywords/>
  <dc:description/>
  <cp:lastModifiedBy>Zenaïde Monti</cp:lastModifiedBy>
  <cp:revision>1</cp:revision>
  <dcterms:created xsi:type="dcterms:W3CDTF">2023-08-01T09:52:00Z</dcterms:created>
  <dcterms:modified xsi:type="dcterms:W3CDTF">2023-08-01T09:59:00Z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0x010100ADAFF7B92A201E4EAF03D2BBF0A50B71</vt:lpwstr>
  </property>
</Properties>
</file>